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0D9F5" w14:textId="1EF1968D" w:rsidR="00FC78D1" w:rsidRDefault="00FC78D1" w:rsidP="00FC78D1">
      <w:pPr>
        <w:spacing w:line="240" w:lineRule="auto"/>
        <w:rPr>
          <w:rFonts w:ascii="Triglav TheSans" w:eastAsia="SimSun" w:hAnsi="Triglav TheSans"/>
          <w:b/>
          <w:kern w:val="0"/>
          <w:sz w:val="32"/>
          <w:szCs w:val="32"/>
          <w:lang w:eastAsia="zh-CN"/>
        </w:rPr>
      </w:pPr>
    </w:p>
    <w:p w14:paraId="35295F4A" w14:textId="01C985CE" w:rsidR="00934975" w:rsidRDefault="00934975" w:rsidP="00934975">
      <w:pPr>
        <w:spacing w:line="240" w:lineRule="auto"/>
        <w:jc w:val="center"/>
        <w:rPr>
          <w:rFonts w:ascii="Triglav TheSans" w:eastAsia="SimSun" w:hAnsi="Triglav TheSans"/>
          <w:b/>
          <w:kern w:val="0"/>
          <w:szCs w:val="24"/>
          <w:lang w:eastAsia="zh-CN"/>
        </w:rPr>
      </w:pPr>
      <w:r w:rsidRPr="00934975">
        <w:rPr>
          <w:rFonts w:ascii="Triglav TheSans" w:eastAsia="SimSun" w:hAnsi="Triglav TheSans"/>
          <w:b/>
          <w:kern w:val="0"/>
          <w:szCs w:val="24"/>
          <w:lang w:eastAsia="zh-CN"/>
        </w:rPr>
        <w:t>Podatki o</w:t>
      </w:r>
      <w:r>
        <w:rPr>
          <w:rFonts w:ascii="Triglav TheSans" w:eastAsia="SimSun" w:hAnsi="Triglav TheSans"/>
          <w:b/>
          <w:kern w:val="0"/>
          <w:szCs w:val="24"/>
          <w:lang w:eastAsia="zh-CN"/>
        </w:rPr>
        <w:t xml:space="preserve"> sklenjenih poslih, navedenih v enajstem odstavku 10.a člena ZDIJZ</w:t>
      </w:r>
    </w:p>
    <w:p w14:paraId="2B1EDE98" w14:textId="5A4E2DE2" w:rsidR="00934975" w:rsidRDefault="00934975" w:rsidP="00FC78D1">
      <w:pPr>
        <w:spacing w:line="240" w:lineRule="auto"/>
        <w:rPr>
          <w:rFonts w:ascii="Triglav TheSans" w:eastAsia="SimSun" w:hAnsi="Triglav TheSans"/>
          <w:b/>
          <w:kern w:val="0"/>
          <w:szCs w:val="24"/>
          <w:lang w:eastAsia="zh-CN"/>
        </w:rPr>
      </w:pPr>
    </w:p>
    <w:p w14:paraId="52ABF5B6" w14:textId="29FE205C" w:rsidR="00934975" w:rsidRDefault="00FE4FF5" w:rsidP="00FC78D1">
      <w:pPr>
        <w:spacing w:line="240" w:lineRule="auto"/>
        <w:rPr>
          <w:rFonts w:ascii="Triglav TheSans" w:eastAsia="SimSun" w:hAnsi="Triglav TheSans"/>
          <w:b/>
          <w:kern w:val="0"/>
          <w:szCs w:val="24"/>
          <w:lang w:eastAsia="zh-CN"/>
        </w:rPr>
      </w:pPr>
      <w:r>
        <w:rPr>
          <w:rFonts w:ascii="Triglav TheSans" w:eastAsia="SimSun" w:hAnsi="Triglav TheSans"/>
          <w:b/>
          <w:kern w:val="0"/>
          <w:szCs w:val="24"/>
          <w:lang w:eastAsia="zh-CN"/>
        </w:rPr>
        <w:pict w14:anchorId="152C29B7">
          <v:rect id="_x0000_i1025" style="width:0;height:1.5pt" o:hralign="center" o:hrstd="t" o:hr="t" fillcolor="#a0a0a0" stroked="f"/>
        </w:pict>
      </w:r>
    </w:p>
    <w:p w14:paraId="04431E95" w14:textId="26A529A1" w:rsidR="00934975" w:rsidRPr="00934975" w:rsidRDefault="00934975" w:rsidP="00FC78D1">
      <w:pPr>
        <w:spacing w:line="240" w:lineRule="auto"/>
        <w:rPr>
          <w:rFonts w:ascii="Triglav TheSans" w:eastAsia="SimSun" w:hAnsi="Triglav TheSans"/>
          <w:bCs/>
          <w:kern w:val="0"/>
          <w:sz w:val="20"/>
          <w:lang w:eastAsia="zh-CN"/>
        </w:rPr>
      </w:pPr>
      <w:r w:rsidRPr="00934975">
        <w:rPr>
          <w:rFonts w:ascii="Triglav TheSans" w:eastAsia="SimSun" w:hAnsi="Triglav TheSans"/>
          <w:bCs/>
          <w:kern w:val="0"/>
          <w:sz w:val="20"/>
          <w:lang w:eastAsia="zh-CN"/>
        </w:rPr>
        <w:t>Vrsta posla</w:t>
      </w:r>
      <w:r w:rsidR="00AC6F02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Pr="00934975">
        <w:rPr>
          <w:rFonts w:ascii="Triglav TheSans" w:eastAsia="SimSun" w:hAnsi="Triglav TheSans"/>
          <w:bCs/>
          <w:kern w:val="0"/>
          <w:sz w:val="20"/>
          <w:lang w:eastAsia="zh-CN"/>
        </w:rPr>
        <w:t>Pogodbeni partner</w:t>
      </w:r>
      <w:r>
        <w:rPr>
          <w:rFonts w:ascii="Triglav TheSans" w:eastAsia="SimSun" w:hAnsi="Triglav TheSans"/>
          <w:bCs/>
          <w:kern w:val="0"/>
          <w:sz w:val="20"/>
          <w:lang w:eastAsia="zh-CN"/>
        </w:rPr>
        <w:t xml:space="preserve">     </w:t>
      </w:r>
      <w:r w:rsidRPr="00934975">
        <w:rPr>
          <w:rFonts w:ascii="Triglav TheSans" w:eastAsia="SimSun" w:hAnsi="Triglav TheSans"/>
          <w:bCs/>
          <w:kern w:val="0"/>
          <w:sz w:val="20"/>
          <w:lang w:eastAsia="zh-CN"/>
        </w:rPr>
        <w:t>Pogodbena vrednost     Datum sklenitve posla     Trajanje posla</w:t>
      </w:r>
    </w:p>
    <w:p w14:paraId="3D6FC6C3" w14:textId="724B94DC" w:rsidR="00934975" w:rsidRPr="00934975" w:rsidRDefault="00934975" w:rsidP="00FC78D1">
      <w:pPr>
        <w:spacing w:line="240" w:lineRule="auto"/>
        <w:rPr>
          <w:rFonts w:ascii="Triglav TheSans" w:eastAsia="SimSun" w:hAnsi="Triglav TheSans"/>
          <w:bCs/>
          <w:kern w:val="0"/>
          <w:sz w:val="20"/>
          <w:lang w:eastAsia="zh-CN"/>
        </w:rPr>
      </w:pPr>
      <w:r w:rsidRPr="00934975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Pr="00934975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Pr="00934975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Pr="00934975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Pr="00934975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</w:p>
    <w:p w14:paraId="232E8081" w14:textId="2BEF2304" w:rsidR="00934975" w:rsidRDefault="00FE4FF5" w:rsidP="00FC78D1">
      <w:pPr>
        <w:spacing w:line="240" w:lineRule="auto"/>
        <w:rPr>
          <w:rFonts w:ascii="Triglav TheSans" w:eastAsia="SimSun" w:hAnsi="Triglav TheSans"/>
          <w:b/>
          <w:kern w:val="0"/>
          <w:szCs w:val="24"/>
          <w:lang w:eastAsia="zh-CN"/>
        </w:rPr>
      </w:pPr>
      <w:r>
        <w:rPr>
          <w:rFonts w:ascii="Triglav TheSans" w:eastAsia="SimSun" w:hAnsi="Triglav TheSans"/>
          <w:b/>
          <w:kern w:val="0"/>
          <w:szCs w:val="24"/>
          <w:lang w:eastAsia="zh-CN"/>
        </w:rPr>
        <w:pict w14:anchorId="571DC3D8">
          <v:rect id="_x0000_i1026" style="width:0;height:1.5pt" o:hralign="center" o:hrstd="t" o:hr="t" fillcolor="#a0a0a0" stroked="f"/>
        </w:pict>
      </w:r>
    </w:p>
    <w:p w14:paraId="6FB7E0E8" w14:textId="567F1F6F" w:rsidR="004270CA" w:rsidRPr="004270CA" w:rsidRDefault="004270CA" w:rsidP="004270CA">
      <w:pPr>
        <w:spacing w:line="240" w:lineRule="auto"/>
        <w:rPr>
          <w:rFonts w:ascii="Triglav TheSans" w:eastAsia="SimSun" w:hAnsi="Triglav TheSans"/>
          <w:bCs/>
          <w:kern w:val="0"/>
          <w:sz w:val="20"/>
          <w:lang w:eastAsia="zh-CN"/>
        </w:rPr>
      </w:pPr>
      <w:r>
        <w:rPr>
          <w:rFonts w:ascii="Triglav TheSans" w:eastAsia="SimSun" w:hAnsi="Triglav TheSans"/>
          <w:bCs/>
          <w:kern w:val="0"/>
          <w:sz w:val="20"/>
          <w:lang w:eastAsia="zh-CN"/>
        </w:rPr>
        <w:t xml:space="preserve">Svetovalna      </w:t>
      </w:r>
      <w:r w:rsidRPr="004270CA">
        <w:rPr>
          <w:rFonts w:ascii="Triglav TheSans" w:eastAsia="SimSun" w:hAnsi="Triglav TheSans"/>
          <w:bCs/>
          <w:kern w:val="0"/>
          <w:sz w:val="20"/>
          <w:lang w:eastAsia="zh-CN"/>
        </w:rPr>
        <w:t xml:space="preserve">A </w:t>
      </w:r>
      <w:proofErr w:type="spellStart"/>
      <w:r w:rsidRPr="004270CA">
        <w:rPr>
          <w:rFonts w:ascii="Triglav TheSans" w:eastAsia="SimSun" w:hAnsi="Triglav TheSans"/>
          <w:bCs/>
          <w:kern w:val="0"/>
          <w:sz w:val="20"/>
          <w:lang w:eastAsia="zh-CN"/>
        </w:rPr>
        <w:t>Tax</w:t>
      </w:r>
      <w:proofErr w:type="spellEnd"/>
      <w:r w:rsidRPr="004270CA">
        <w:rPr>
          <w:rFonts w:ascii="Triglav TheSans" w:eastAsia="SimSun" w:hAnsi="Triglav TheSans"/>
          <w:bCs/>
          <w:kern w:val="0"/>
          <w:sz w:val="20"/>
          <w:lang w:eastAsia="zh-CN"/>
        </w:rPr>
        <w:t xml:space="preserve"> </w:t>
      </w:r>
      <w:proofErr w:type="spellStart"/>
      <w:r w:rsidRPr="004270CA">
        <w:rPr>
          <w:rFonts w:ascii="Triglav TheSans" w:eastAsia="SimSun" w:hAnsi="Triglav TheSans"/>
          <w:bCs/>
          <w:kern w:val="0"/>
          <w:sz w:val="20"/>
          <w:lang w:eastAsia="zh-CN"/>
        </w:rPr>
        <w:t>International</w:t>
      </w:r>
      <w:proofErr w:type="spellEnd"/>
      <w:r w:rsidRPr="004270CA">
        <w:rPr>
          <w:rFonts w:ascii="Triglav TheSans" w:eastAsia="SimSun" w:hAnsi="Triglav TheSans"/>
          <w:bCs/>
          <w:kern w:val="0"/>
          <w:sz w:val="20"/>
          <w:lang w:eastAsia="zh-CN"/>
        </w:rPr>
        <w:t xml:space="preserve"> d.o.o.</w:t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E4FF5">
        <w:rPr>
          <w:rFonts w:ascii="Triglav TheSans" w:eastAsia="SimSun" w:hAnsi="Triglav TheSans"/>
          <w:bCs/>
          <w:kern w:val="0"/>
          <w:sz w:val="20"/>
          <w:lang w:eastAsia="zh-CN"/>
        </w:rPr>
        <w:t>4.200,00 EUR</w:t>
      </w:r>
      <w:r w:rsidR="00FE4FF5">
        <w:rPr>
          <w:rFonts w:ascii="Triglav TheSans" w:eastAsia="SimSun" w:hAnsi="Triglav TheSans"/>
          <w:bCs/>
          <w:kern w:val="0"/>
          <w:sz w:val="20"/>
          <w:lang w:eastAsia="zh-CN"/>
        </w:rPr>
        <w:tab/>
        <w:t xml:space="preserve">    </w:t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>2. 3. 2023</w:t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E4FF5">
        <w:rPr>
          <w:rFonts w:ascii="Triglav TheSans" w:eastAsia="SimSun" w:hAnsi="Triglav TheSans"/>
          <w:bCs/>
          <w:kern w:val="0"/>
          <w:sz w:val="20"/>
          <w:lang w:eastAsia="zh-CN"/>
        </w:rPr>
        <w:tab/>
        <w:t xml:space="preserve">    </w:t>
      </w:r>
      <w:r w:rsidR="00F4387C" w:rsidRPr="00F4387C">
        <w:rPr>
          <w:rFonts w:ascii="Triglav TheSans" w:eastAsia="SimSun" w:hAnsi="Triglav TheSans"/>
          <w:bCs/>
          <w:kern w:val="0"/>
          <w:sz w:val="20"/>
          <w:lang w:eastAsia="zh-CN"/>
        </w:rPr>
        <w:t xml:space="preserve">Do </w:t>
      </w:r>
    </w:p>
    <w:p w14:paraId="7E62B14C" w14:textId="5714626D" w:rsidR="004270CA" w:rsidRDefault="004270CA" w:rsidP="004270CA">
      <w:pPr>
        <w:spacing w:line="240" w:lineRule="auto"/>
        <w:rPr>
          <w:rFonts w:ascii="Triglav TheSans" w:eastAsia="SimSun" w:hAnsi="Triglav TheSans"/>
          <w:bCs/>
          <w:kern w:val="0"/>
          <w:sz w:val="20"/>
          <w:lang w:eastAsia="zh-CN"/>
        </w:rPr>
      </w:pPr>
      <w:r>
        <w:rPr>
          <w:rFonts w:ascii="Triglav TheSans" w:eastAsia="SimSun" w:hAnsi="Triglav TheSans"/>
          <w:bCs/>
          <w:kern w:val="0"/>
          <w:sz w:val="20"/>
          <w:lang w:eastAsia="zh-CN"/>
        </w:rPr>
        <w:t xml:space="preserve">pogodba          </w:t>
      </w:r>
      <w:r w:rsidRPr="004270CA">
        <w:rPr>
          <w:rFonts w:ascii="Triglav TheSans" w:eastAsia="SimSun" w:hAnsi="Triglav TheSans"/>
          <w:bCs/>
          <w:kern w:val="0"/>
          <w:sz w:val="20"/>
          <w:lang w:eastAsia="zh-CN"/>
        </w:rPr>
        <w:t>Beethovnova ulica 4</w:t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E4FF5">
        <w:rPr>
          <w:rFonts w:ascii="Triglav TheSans" w:eastAsia="SimSun" w:hAnsi="Triglav TheSans"/>
          <w:bCs/>
          <w:kern w:val="0"/>
          <w:sz w:val="20"/>
          <w:lang w:eastAsia="zh-CN"/>
        </w:rPr>
        <w:t>brez DDV</w:t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  <w:t xml:space="preserve">             </w:t>
      </w:r>
      <w:r w:rsidR="00FE4FF5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E4FF5">
        <w:rPr>
          <w:rFonts w:ascii="Triglav TheSans" w:eastAsia="SimSun" w:hAnsi="Triglav TheSans"/>
          <w:bCs/>
          <w:kern w:val="0"/>
          <w:sz w:val="20"/>
          <w:lang w:eastAsia="zh-CN"/>
        </w:rPr>
        <w:tab/>
        <w:t xml:space="preserve">    </w:t>
      </w:r>
      <w:r w:rsidR="00FE4FF5" w:rsidRPr="00F4387C">
        <w:rPr>
          <w:rFonts w:ascii="Triglav TheSans" w:eastAsia="SimSun" w:hAnsi="Triglav TheSans"/>
          <w:bCs/>
          <w:kern w:val="0"/>
          <w:sz w:val="20"/>
          <w:lang w:eastAsia="zh-CN"/>
        </w:rPr>
        <w:t>izvedbe</w:t>
      </w:r>
    </w:p>
    <w:p w14:paraId="2AD74BF5" w14:textId="526BA69A" w:rsidR="004270CA" w:rsidRPr="004270CA" w:rsidRDefault="004270CA" w:rsidP="004270CA">
      <w:pPr>
        <w:spacing w:line="240" w:lineRule="auto"/>
        <w:rPr>
          <w:rFonts w:ascii="Triglav TheSans" w:eastAsia="SimSun" w:hAnsi="Triglav TheSans"/>
          <w:bCs/>
          <w:kern w:val="0"/>
          <w:sz w:val="20"/>
          <w:lang w:eastAsia="zh-CN"/>
        </w:rPr>
      </w:pPr>
      <w:r>
        <w:rPr>
          <w:rFonts w:ascii="Triglav TheSans" w:eastAsia="SimSun" w:hAnsi="Triglav TheSans"/>
          <w:bCs/>
          <w:kern w:val="0"/>
          <w:sz w:val="20"/>
          <w:lang w:eastAsia="zh-CN"/>
        </w:rPr>
        <w:tab/>
        <w:t xml:space="preserve">           </w:t>
      </w:r>
      <w:r w:rsidRPr="004270CA">
        <w:rPr>
          <w:rFonts w:ascii="Triglav TheSans" w:eastAsia="SimSun" w:hAnsi="Triglav TheSans"/>
          <w:bCs/>
          <w:kern w:val="0"/>
          <w:sz w:val="20"/>
          <w:lang w:eastAsia="zh-CN"/>
        </w:rPr>
        <w:t>1000 Ljubljana</w:t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4387C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E4FF5"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 w:rsidR="00FE4FF5">
        <w:rPr>
          <w:rFonts w:ascii="Triglav TheSans" w:eastAsia="SimSun" w:hAnsi="Triglav TheSans"/>
          <w:bCs/>
          <w:kern w:val="0"/>
          <w:sz w:val="20"/>
          <w:lang w:eastAsia="zh-CN"/>
        </w:rPr>
        <w:tab/>
        <w:t xml:space="preserve">    </w:t>
      </w:r>
      <w:r w:rsidR="00F4387C" w:rsidRPr="00F4387C">
        <w:rPr>
          <w:rFonts w:ascii="Triglav TheSans" w:eastAsia="SimSun" w:hAnsi="Triglav TheSans"/>
          <w:bCs/>
          <w:kern w:val="0"/>
          <w:sz w:val="20"/>
          <w:lang w:eastAsia="zh-CN"/>
        </w:rPr>
        <w:t>storitve</w:t>
      </w:r>
    </w:p>
    <w:p w14:paraId="01403D89" w14:textId="3FEBA6C2" w:rsidR="00F4387C" w:rsidRDefault="00F4387C" w:rsidP="00FE4FF5">
      <w:pPr>
        <w:spacing w:line="240" w:lineRule="auto"/>
        <w:rPr>
          <w:rFonts w:ascii="Triglav TheSans" w:eastAsia="SimSun" w:hAnsi="Triglav TheSans"/>
          <w:bCs/>
          <w:kern w:val="0"/>
          <w:sz w:val="20"/>
          <w:lang w:eastAsia="zh-CN"/>
        </w:rPr>
      </w:pPr>
      <w:r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  <w:r>
        <w:rPr>
          <w:rFonts w:ascii="Triglav TheSans" w:eastAsia="SimSun" w:hAnsi="Triglav TheSans"/>
          <w:bCs/>
          <w:kern w:val="0"/>
          <w:sz w:val="20"/>
          <w:lang w:eastAsia="zh-CN"/>
        </w:rPr>
        <w:tab/>
      </w:r>
    </w:p>
    <w:p w14:paraId="25E3569C" w14:textId="231028AD" w:rsidR="00934975" w:rsidRDefault="00FE4FF5" w:rsidP="00FC78D1">
      <w:pPr>
        <w:spacing w:line="240" w:lineRule="auto"/>
        <w:rPr>
          <w:rFonts w:ascii="Triglav TheSans" w:eastAsia="SimSun" w:hAnsi="Triglav TheSans"/>
          <w:b/>
          <w:kern w:val="0"/>
          <w:szCs w:val="24"/>
          <w:lang w:eastAsia="zh-CN"/>
        </w:rPr>
      </w:pPr>
      <w:r>
        <w:rPr>
          <w:rFonts w:ascii="Triglav TheSans" w:eastAsia="SimSun" w:hAnsi="Triglav TheSans"/>
          <w:b/>
          <w:kern w:val="0"/>
          <w:szCs w:val="24"/>
          <w:lang w:eastAsia="zh-CN"/>
        </w:rPr>
        <w:pict w14:anchorId="2CCE276D">
          <v:rect id="_x0000_i1027" style="width:0;height:1.5pt" o:hralign="center" o:hrstd="t" o:hr="t" fillcolor="#a0a0a0" stroked="f"/>
        </w:pict>
      </w:r>
    </w:p>
    <w:sectPr w:rsidR="00934975" w:rsidSect="005A2A98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1899" w:right="1701" w:bottom="1418" w:left="1701" w:header="1559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65E7B" w14:textId="77777777" w:rsidR="001A1693" w:rsidRDefault="001A1693" w:rsidP="000C0E6F">
      <w:pPr>
        <w:spacing w:line="240" w:lineRule="auto"/>
      </w:pPr>
      <w:r>
        <w:separator/>
      </w:r>
    </w:p>
  </w:endnote>
  <w:endnote w:type="continuationSeparator" w:id="0">
    <w:p w14:paraId="28D1896A" w14:textId="77777777" w:rsidR="001A1693" w:rsidRDefault="001A1693" w:rsidP="000C0E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iglav">
    <w:panose1 w:val="00000400000000000000"/>
    <w:charset w:val="EE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">
    <w:altName w:val="MS Gothic"/>
    <w:panose1 w:val="00000000000000000000"/>
    <w:charset w:val="80"/>
    <w:family w:val="modern"/>
    <w:notTrueType/>
    <w:pitch w:val="fixed"/>
    <w:sig w:usb0="00000000" w:usb1="08070000" w:usb2="00000010" w:usb3="00000000" w:csb0="00020000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Lucida San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iglav TheSans">
    <w:panose1 w:val="020B0500040303060204"/>
    <w:charset w:val="EE"/>
    <w:family w:val="swiss"/>
    <w:pitch w:val="variable"/>
    <w:sig w:usb0="80000027" w:usb1="5000004A" w:usb2="00000000" w:usb3="00000000" w:csb0="00000093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D817" w14:textId="3584373D" w:rsidR="007A3755" w:rsidRPr="00F243EE" w:rsidRDefault="007A3755">
    <w:pPr>
      <w:pStyle w:val="Noga"/>
      <w:jc w:val="right"/>
      <w:rPr>
        <w:rFonts w:ascii="Triglav" w:hAnsi="Triglav"/>
      </w:rPr>
    </w:pPr>
    <w:r w:rsidRPr="00F243EE">
      <w:rPr>
        <w:rFonts w:ascii="Triglav" w:hAnsi="Triglav"/>
        <w:lang w:val="sl-SI"/>
      </w:rPr>
      <w:t xml:space="preserve">Stran </w:t>
    </w:r>
    <w:r w:rsidRPr="00F243EE">
      <w:rPr>
        <w:rFonts w:ascii="Triglav" w:hAnsi="Triglav"/>
        <w:b/>
        <w:bCs/>
      </w:rPr>
      <w:fldChar w:fldCharType="begin"/>
    </w:r>
    <w:r w:rsidRPr="00F243EE">
      <w:rPr>
        <w:rFonts w:ascii="Triglav" w:hAnsi="Triglav"/>
        <w:b/>
        <w:bCs/>
      </w:rPr>
      <w:instrText>PAGE  \* Arabic  \* MERGEFORMAT</w:instrText>
    </w:r>
    <w:r w:rsidRPr="00F243EE">
      <w:rPr>
        <w:rFonts w:ascii="Triglav" w:hAnsi="Triglav"/>
        <w:b/>
        <w:bCs/>
      </w:rPr>
      <w:fldChar w:fldCharType="separate"/>
    </w:r>
    <w:r w:rsidRPr="00F243EE">
      <w:rPr>
        <w:rFonts w:ascii="Triglav" w:hAnsi="Triglav"/>
        <w:b/>
        <w:bCs/>
        <w:lang w:val="sl-SI"/>
      </w:rPr>
      <w:t>1</w:t>
    </w:r>
    <w:r w:rsidRPr="00F243EE">
      <w:rPr>
        <w:rFonts w:ascii="Triglav" w:hAnsi="Triglav"/>
        <w:b/>
        <w:bCs/>
      </w:rPr>
      <w:fldChar w:fldCharType="end"/>
    </w:r>
    <w:r w:rsidRPr="00F243EE">
      <w:rPr>
        <w:rFonts w:ascii="Triglav" w:hAnsi="Triglav"/>
        <w:lang w:val="sl-SI"/>
      </w:rPr>
      <w:t xml:space="preserve"> od </w:t>
    </w:r>
    <w:r w:rsidRPr="00F243EE">
      <w:rPr>
        <w:rFonts w:ascii="Triglav" w:hAnsi="Triglav"/>
        <w:b/>
        <w:bCs/>
      </w:rPr>
      <w:fldChar w:fldCharType="begin"/>
    </w:r>
    <w:r w:rsidRPr="00F243EE">
      <w:rPr>
        <w:rFonts w:ascii="Triglav" w:hAnsi="Triglav"/>
        <w:b/>
        <w:bCs/>
      </w:rPr>
      <w:instrText>NUMPAGES  \* Arabic  \* MERGEFORMAT</w:instrText>
    </w:r>
    <w:r w:rsidRPr="00F243EE">
      <w:rPr>
        <w:rFonts w:ascii="Triglav" w:hAnsi="Triglav"/>
        <w:b/>
        <w:bCs/>
      </w:rPr>
      <w:fldChar w:fldCharType="separate"/>
    </w:r>
    <w:r w:rsidRPr="00F243EE">
      <w:rPr>
        <w:rFonts w:ascii="Triglav" w:hAnsi="Triglav"/>
        <w:b/>
        <w:bCs/>
        <w:lang w:val="sl-SI"/>
      </w:rPr>
      <w:t>2</w:t>
    </w:r>
    <w:r w:rsidRPr="00F243EE">
      <w:rPr>
        <w:rFonts w:ascii="Triglav" w:hAnsi="Triglav"/>
        <w:b/>
        <w:bCs/>
      </w:rPr>
      <w:fldChar w:fldCharType="end"/>
    </w:r>
  </w:p>
  <w:p w14:paraId="1A851A41" w14:textId="77777777" w:rsidR="00CF3767" w:rsidRDefault="00CF376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02351" w14:textId="77777777" w:rsidR="00CF3767" w:rsidRPr="00B54004" w:rsidRDefault="00CF3767" w:rsidP="00B54004">
    <w:pPr>
      <w:pStyle w:val="Noga"/>
      <w:tabs>
        <w:tab w:val="left" w:pos="7489"/>
        <w:tab w:val="right" w:pos="8498"/>
      </w:tabs>
      <w:rPr>
        <w:rFonts w:ascii="Triglav TheSans" w:hAnsi="Triglav TheSans"/>
        <w:sz w:val="14"/>
        <w:szCs w:val="14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3F51D6" wp14:editId="05FF419A">
              <wp:simplePos x="0" y="0"/>
              <wp:positionH relativeFrom="column">
                <wp:posOffset>73025</wp:posOffset>
              </wp:positionH>
              <wp:positionV relativeFrom="paragraph">
                <wp:posOffset>120015</wp:posOffset>
              </wp:positionV>
              <wp:extent cx="5702935" cy="433070"/>
              <wp:effectExtent l="0" t="0" r="12065" b="508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02935" cy="433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E4BFB2" w14:textId="77777777" w:rsidR="004270CA" w:rsidRPr="003912BE" w:rsidRDefault="004270CA" w:rsidP="004270CA">
                          <w:pPr>
                            <w:pStyle w:val="Brezrazmikov"/>
                            <w:jc w:val="center"/>
                            <w:rPr>
                              <w:rFonts w:ascii="Triglav" w:hAnsi="Triglav"/>
                              <w:sz w:val="16"/>
                              <w:szCs w:val="16"/>
                            </w:rPr>
                          </w:pPr>
                          <w:r w:rsidRPr="003912BE">
                            <w:rPr>
                              <w:rFonts w:ascii="Triglav" w:hAnsi="Triglav"/>
                              <w:sz w:val="16"/>
                              <w:szCs w:val="16"/>
                            </w:rPr>
                            <w:t>Triglav, Upravljanje nepremičnin</w:t>
                          </w:r>
                          <w:r>
                            <w:rPr>
                              <w:rFonts w:ascii="Triglav" w:hAnsi="Triglav"/>
                              <w:sz w:val="16"/>
                              <w:szCs w:val="16"/>
                            </w:rPr>
                            <w:t>,</w:t>
                          </w:r>
                          <w:r w:rsidRPr="003912BE">
                            <w:rPr>
                              <w:rFonts w:ascii="Triglav" w:hAnsi="Triglav"/>
                              <w:sz w:val="16"/>
                              <w:szCs w:val="16"/>
                            </w:rPr>
                            <w:t xml:space="preserve"> d.o.</w:t>
                          </w:r>
                          <w:r>
                            <w:rPr>
                              <w:rFonts w:ascii="Triglav" w:hAnsi="Triglav"/>
                              <w:sz w:val="16"/>
                              <w:szCs w:val="16"/>
                            </w:rPr>
                            <w:t>o</w:t>
                          </w:r>
                          <w:r w:rsidRPr="003912BE">
                            <w:rPr>
                              <w:rFonts w:ascii="Triglav" w:hAnsi="Triglav"/>
                              <w:sz w:val="16"/>
                              <w:szCs w:val="16"/>
                            </w:rPr>
                            <w:t>., Dunajska cesta 22, 1000 Ljubljana,</w:t>
                          </w:r>
                        </w:p>
                        <w:p w14:paraId="359AF7BE" w14:textId="77777777" w:rsidR="004270CA" w:rsidRPr="00A225D3" w:rsidRDefault="004270CA" w:rsidP="004270CA">
                          <w:pPr>
                            <w:pStyle w:val="Brezrazmikov"/>
                            <w:jc w:val="center"/>
                            <w:rPr>
                              <w:rFonts w:ascii="Triglav" w:hAnsi="Triglav"/>
                              <w:sz w:val="16"/>
                              <w:szCs w:val="16"/>
                            </w:rPr>
                          </w:pPr>
                          <w:r w:rsidRPr="003912BE">
                            <w:rPr>
                              <w:rFonts w:ascii="Triglav" w:hAnsi="Triglav"/>
                              <w:sz w:val="16"/>
                              <w:szCs w:val="16"/>
                            </w:rPr>
                            <w:t xml:space="preserve">matična št.: 5075076000, ID za DDV: SI77156480, Okrožno sodišče v Ljubljani, reg. </w:t>
                          </w:r>
                          <w:proofErr w:type="spellStart"/>
                          <w:r w:rsidRPr="003912BE">
                            <w:rPr>
                              <w:rFonts w:ascii="Triglav" w:hAnsi="Triglav"/>
                              <w:sz w:val="16"/>
                              <w:szCs w:val="16"/>
                            </w:rPr>
                            <w:t>vl</w:t>
                          </w:r>
                          <w:proofErr w:type="spellEnd"/>
                          <w:r w:rsidRPr="003912BE">
                            <w:rPr>
                              <w:rFonts w:ascii="Triglav" w:hAnsi="Triglav"/>
                              <w:sz w:val="16"/>
                              <w:szCs w:val="16"/>
                            </w:rPr>
                            <w:t>. 10634600, osnovni kapital: 3.160.112,98 EUR.</w:t>
                          </w:r>
                        </w:p>
                        <w:p w14:paraId="22C983DD" w14:textId="2C8470B6" w:rsidR="00CF3767" w:rsidRPr="00B8588A" w:rsidRDefault="00CF3767" w:rsidP="001E28E5">
                          <w:pPr>
                            <w:spacing w:line="189" w:lineRule="exact"/>
                            <w:jc w:val="center"/>
                            <w:rPr>
                              <w:rFonts w:ascii="Triglav TheSans" w:hAnsi="Triglav TheSans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F51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.75pt;margin-top:9.45pt;width:449.05pt;height:34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" filled="f" stroked="f">
              <v:textbox inset="0,0,0,0">
                <w:txbxContent>
                  <w:p w14:paraId="6FE4BFB2" w14:textId="77777777" w:rsidR="004270CA" w:rsidRPr="003912BE" w:rsidRDefault="004270CA" w:rsidP="004270CA">
                    <w:pPr>
                      <w:pStyle w:val="Brezrazmikov"/>
                      <w:jc w:val="center"/>
                      <w:rPr>
                        <w:rFonts w:ascii="Triglav" w:hAnsi="Triglav"/>
                        <w:sz w:val="16"/>
                        <w:szCs w:val="16"/>
                      </w:rPr>
                    </w:pPr>
                    <w:r w:rsidRPr="003912BE">
                      <w:rPr>
                        <w:rFonts w:ascii="Triglav" w:hAnsi="Triglav"/>
                        <w:sz w:val="16"/>
                        <w:szCs w:val="16"/>
                      </w:rPr>
                      <w:t>Triglav, Upravljanje nepremičnin</w:t>
                    </w:r>
                    <w:r>
                      <w:rPr>
                        <w:rFonts w:ascii="Triglav" w:hAnsi="Triglav"/>
                        <w:sz w:val="16"/>
                        <w:szCs w:val="16"/>
                      </w:rPr>
                      <w:t>,</w:t>
                    </w:r>
                    <w:r w:rsidRPr="003912BE">
                      <w:rPr>
                        <w:rFonts w:ascii="Triglav" w:hAnsi="Triglav"/>
                        <w:sz w:val="16"/>
                        <w:szCs w:val="16"/>
                      </w:rPr>
                      <w:t xml:space="preserve"> d.o.</w:t>
                    </w:r>
                    <w:r>
                      <w:rPr>
                        <w:rFonts w:ascii="Triglav" w:hAnsi="Triglav"/>
                        <w:sz w:val="16"/>
                        <w:szCs w:val="16"/>
                      </w:rPr>
                      <w:t>o</w:t>
                    </w:r>
                    <w:r w:rsidRPr="003912BE">
                      <w:rPr>
                        <w:rFonts w:ascii="Triglav" w:hAnsi="Triglav"/>
                        <w:sz w:val="16"/>
                        <w:szCs w:val="16"/>
                      </w:rPr>
                      <w:t>., Dunajska cesta 22, 1000 Ljubljana,</w:t>
                    </w:r>
                  </w:p>
                  <w:p w14:paraId="359AF7BE" w14:textId="77777777" w:rsidR="004270CA" w:rsidRPr="00A225D3" w:rsidRDefault="004270CA" w:rsidP="004270CA">
                    <w:pPr>
                      <w:pStyle w:val="Brezrazmikov"/>
                      <w:jc w:val="center"/>
                      <w:rPr>
                        <w:rFonts w:ascii="Triglav" w:hAnsi="Triglav"/>
                        <w:sz w:val="16"/>
                        <w:szCs w:val="16"/>
                      </w:rPr>
                    </w:pPr>
                    <w:r w:rsidRPr="003912BE">
                      <w:rPr>
                        <w:rFonts w:ascii="Triglav" w:hAnsi="Triglav"/>
                        <w:sz w:val="16"/>
                        <w:szCs w:val="16"/>
                      </w:rPr>
                      <w:t xml:space="preserve">matična št.: 5075076000, ID za DDV: SI77156480, Okrožno sodišče v Ljubljani, reg. </w:t>
                    </w:r>
                    <w:proofErr w:type="spellStart"/>
                    <w:r w:rsidRPr="003912BE">
                      <w:rPr>
                        <w:rFonts w:ascii="Triglav" w:hAnsi="Triglav"/>
                        <w:sz w:val="16"/>
                        <w:szCs w:val="16"/>
                      </w:rPr>
                      <w:t>vl</w:t>
                    </w:r>
                    <w:proofErr w:type="spellEnd"/>
                    <w:r w:rsidRPr="003912BE">
                      <w:rPr>
                        <w:rFonts w:ascii="Triglav" w:hAnsi="Triglav"/>
                        <w:sz w:val="16"/>
                        <w:szCs w:val="16"/>
                      </w:rPr>
                      <w:t>. 10634600, osnovni kapital: 3.160.112,98 EUR.</w:t>
                    </w:r>
                  </w:p>
                  <w:p w14:paraId="22C983DD" w14:textId="2C8470B6" w:rsidR="00CF3767" w:rsidRPr="00B8588A" w:rsidRDefault="00CF3767" w:rsidP="001E28E5">
                    <w:pPr>
                      <w:spacing w:line="189" w:lineRule="exact"/>
                      <w:jc w:val="center"/>
                      <w:rPr>
                        <w:rFonts w:ascii="Triglav TheSans" w:hAnsi="Triglav TheSans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riglav TheSans" w:hAnsi="Triglav TheSans"/>
        <w:sz w:val="14"/>
        <w:szCs w:val="14"/>
      </w:rPr>
      <w:tab/>
    </w:r>
    <w:r>
      <w:rPr>
        <w:rFonts w:ascii="Triglav TheSans" w:hAnsi="Triglav TheSans"/>
        <w:sz w:val="14"/>
        <w:szCs w:val="14"/>
      </w:rPr>
      <w:tab/>
    </w:r>
    <w:r>
      <w:rPr>
        <w:rFonts w:ascii="Triglav TheSans" w:hAnsi="Triglav TheSans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5D89A" w14:textId="77777777" w:rsidR="001A1693" w:rsidRDefault="001A1693" w:rsidP="000C0E6F">
      <w:pPr>
        <w:spacing w:line="240" w:lineRule="auto"/>
      </w:pPr>
      <w:r>
        <w:separator/>
      </w:r>
    </w:p>
  </w:footnote>
  <w:footnote w:type="continuationSeparator" w:id="0">
    <w:p w14:paraId="61E4CD33" w14:textId="77777777" w:rsidR="001A1693" w:rsidRDefault="001A1693" w:rsidP="000C0E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7758E" w14:textId="77777777" w:rsidR="00CF3767" w:rsidRDefault="00CF3767">
    <w:pPr>
      <w:pStyle w:val="Glava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526914D" wp14:editId="13A12280">
              <wp:simplePos x="0" y="0"/>
              <wp:positionH relativeFrom="column">
                <wp:posOffset>356235</wp:posOffset>
              </wp:positionH>
              <wp:positionV relativeFrom="paragraph">
                <wp:posOffset>-629920</wp:posOffset>
              </wp:positionV>
              <wp:extent cx="360680" cy="541020"/>
              <wp:effectExtent l="0" t="0" r="1270" b="0"/>
              <wp:wrapNone/>
              <wp:docPr id="1" name="Pravokot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60680" cy="5410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0AE42E" id="Pravokotnik 1" o:spid="_x0000_s1026" style="position:absolute;margin-left:28.05pt;margin-top:-49.6pt;width:28.4pt;height:42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" fillcolor="white [3212]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27B545B8" wp14:editId="704066AD">
          <wp:simplePos x="0" y="0"/>
          <wp:positionH relativeFrom="page">
            <wp:posOffset>1079500</wp:posOffset>
          </wp:positionH>
          <wp:positionV relativeFrom="page">
            <wp:posOffset>540385</wp:posOffset>
          </wp:positionV>
          <wp:extent cx="717550" cy="361950"/>
          <wp:effectExtent l="0" t="0" r="6350" b="0"/>
          <wp:wrapNone/>
          <wp:docPr id="2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105BF" w14:textId="14B685DE" w:rsidR="00CF3767" w:rsidRPr="006A1915" w:rsidRDefault="00453DC0" w:rsidP="006A1915">
    <w:pPr>
      <w:tabs>
        <w:tab w:val="left" w:pos="5103"/>
        <w:tab w:val="left" w:pos="5387"/>
      </w:tabs>
      <w:spacing w:line="180" w:lineRule="exact"/>
      <w:rPr>
        <w:rFonts w:ascii="Triglav TheSans" w:eastAsia="MS MinNew Roman" w:hAnsi="Triglav TheSans"/>
        <w:color w:val="000000"/>
        <w:sz w:val="15"/>
        <w:szCs w:val="15"/>
      </w:rPr>
    </w:pPr>
    <w:r>
      <w:rPr>
        <w:noProof/>
      </w:rPr>
      <w:drawing>
        <wp:anchor distT="0" distB="0" distL="114300" distR="114300" simplePos="0" relativeHeight="251665920" behindDoc="0" locked="1" layoutInCell="1" allowOverlap="1" wp14:anchorId="393A4C7F" wp14:editId="07F135E6">
          <wp:simplePos x="0" y="0"/>
          <wp:positionH relativeFrom="margin">
            <wp:align>left</wp:align>
          </wp:positionH>
          <wp:positionV relativeFrom="page">
            <wp:posOffset>501650</wp:posOffset>
          </wp:positionV>
          <wp:extent cx="361950" cy="361950"/>
          <wp:effectExtent l="0" t="0" r="0" b="0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set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6FBD6CB9" wp14:editId="4E6ADD16">
          <wp:simplePos x="0" y="0"/>
          <wp:positionH relativeFrom="margin">
            <wp:posOffset>3614420</wp:posOffset>
          </wp:positionH>
          <wp:positionV relativeFrom="paragraph">
            <wp:posOffset>-448945</wp:posOffset>
          </wp:positionV>
          <wp:extent cx="2237105" cy="274320"/>
          <wp:effectExtent l="0" t="0" r="0" b="0"/>
          <wp:wrapNone/>
          <wp:docPr id="5" name="Slika 5" descr="Q:\Marketing\Oglaševanje in blagovna znamka\CGP\REBRANDING\TRIGLAV NEPREMIČNINE\2016\operativne tiskovine\triglav_nepremicnine_dopis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:\Marketing\Oglaševanje in blagovna znamka\CGP\REBRANDING\TRIGLAV NEPREMIČNINE\2016\operativne tiskovine\triglav_nepremicnine_dopis_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7105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767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05C19B7" wp14:editId="3D29EB5D">
              <wp:simplePos x="0" y="0"/>
              <wp:positionH relativeFrom="column">
                <wp:posOffset>1905</wp:posOffset>
              </wp:positionH>
              <wp:positionV relativeFrom="paragraph">
                <wp:posOffset>56515</wp:posOffset>
              </wp:positionV>
              <wp:extent cx="5951220" cy="576580"/>
              <wp:effectExtent l="0" t="0" r="11430" b="1397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BE38A5" w14:textId="77777777" w:rsidR="00CF3767" w:rsidRDefault="00CF3767" w:rsidP="0079543D">
                          <w:pPr>
                            <w:tabs>
                              <w:tab w:val="left" w:pos="5670"/>
                            </w:tabs>
                            <w:spacing w:line="180" w:lineRule="exact"/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  <w:t>Triglav, Upravljanje nepremičnin, d.o.o.</w:t>
                          </w:r>
                          <w:r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  <w:tab/>
                            <w:t>T:     01 47 44 440</w:t>
                          </w:r>
                        </w:p>
                        <w:p w14:paraId="5F8FE69C" w14:textId="77777777" w:rsidR="00CF3767" w:rsidRDefault="00CF3767" w:rsidP="0079543D">
                          <w:pPr>
                            <w:tabs>
                              <w:tab w:val="left" w:pos="5670"/>
                            </w:tabs>
                            <w:spacing w:line="180" w:lineRule="exact"/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  <w:t>Dunajska cesta 22</w:t>
                          </w:r>
                          <w:r>
                            <w:rPr>
                              <w:rFonts w:ascii="Triglav TheSans" w:hAnsi="Triglav TheSans"/>
                              <w:b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  <w:t>F:     01 24 20 693</w:t>
                          </w:r>
                        </w:p>
                        <w:p w14:paraId="2E8ED241" w14:textId="77777777" w:rsidR="00CF3767" w:rsidRDefault="00CF3767" w:rsidP="0079543D">
                          <w:pPr>
                            <w:tabs>
                              <w:tab w:val="left" w:pos="5670"/>
                            </w:tabs>
                            <w:spacing w:line="180" w:lineRule="exact"/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  <w:t>1000 Ljubljana</w:t>
                          </w:r>
                          <w:r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  <w:tab/>
                            <w:t>S:     www.triglav-upravljanje.si</w:t>
                          </w:r>
                        </w:p>
                        <w:p w14:paraId="3824CA73" w14:textId="77777777" w:rsidR="00CF3767" w:rsidRPr="004336D5" w:rsidRDefault="00CF3767" w:rsidP="0079543D">
                          <w:pPr>
                            <w:tabs>
                              <w:tab w:val="left" w:pos="5670"/>
                              <w:tab w:val="left" w:pos="5954"/>
                            </w:tabs>
                            <w:spacing w:line="180" w:lineRule="exact"/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riglav TheSans" w:hAnsi="Triglav TheSans"/>
                              <w:sz w:val="15"/>
                              <w:szCs w:val="15"/>
                            </w:rPr>
                            <w:tab/>
                          </w:r>
                        </w:p>
                        <w:p w14:paraId="76777883" w14:textId="77777777" w:rsidR="00CF3767" w:rsidRPr="0079543D" w:rsidRDefault="00CF3767" w:rsidP="0079543D">
                          <w:pPr>
                            <w:rPr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C19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.15pt;margin-top:4.45pt;width:468.6pt;height:4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" filled="f" stroked="f">
              <v:textbox inset="0,0,0,0">
                <w:txbxContent>
                  <w:p w14:paraId="1FBE38A5" w14:textId="77777777" w:rsidR="00CF3767" w:rsidRDefault="00CF3767" w:rsidP="0079543D">
                    <w:pPr>
                      <w:tabs>
                        <w:tab w:val="left" w:pos="5670"/>
                      </w:tabs>
                      <w:spacing w:line="180" w:lineRule="exact"/>
                      <w:rPr>
                        <w:rFonts w:ascii="Triglav TheSans" w:hAnsi="Triglav TheSans"/>
                        <w:sz w:val="15"/>
                        <w:szCs w:val="15"/>
                      </w:rPr>
                    </w:pPr>
                    <w:r>
                      <w:rPr>
                        <w:rFonts w:ascii="Triglav TheSans" w:hAnsi="Triglav TheSans"/>
                        <w:sz w:val="15"/>
                        <w:szCs w:val="15"/>
                      </w:rPr>
                      <w:t>Triglav, Upravljanje nepremičnin, d.o.o.</w:t>
                    </w:r>
                    <w:r>
                      <w:rPr>
                        <w:rFonts w:ascii="Triglav TheSans" w:hAnsi="Triglav TheSans"/>
                        <w:sz w:val="15"/>
                        <w:szCs w:val="15"/>
                      </w:rPr>
                      <w:tab/>
                      <w:t>T:     01 47 44 440</w:t>
                    </w:r>
                  </w:p>
                  <w:p w14:paraId="5F8FE69C" w14:textId="77777777" w:rsidR="00CF3767" w:rsidRDefault="00CF3767" w:rsidP="0079543D">
                    <w:pPr>
                      <w:tabs>
                        <w:tab w:val="left" w:pos="5670"/>
                      </w:tabs>
                      <w:spacing w:line="180" w:lineRule="exact"/>
                      <w:rPr>
                        <w:rFonts w:ascii="Triglav TheSans" w:hAnsi="Triglav TheSans"/>
                        <w:sz w:val="15"/>
                        <w:szCs w:val="15"/>
                      </w:rPr>
                    </w:pPr>
                    <w:r>
                      <w:rPr>
                        <w:rFonts w:ascii="Triglav TheSans" w:hAnsi="Triglav TheSans"/>
                        <w:sz w:val="15"/>
                        <w:szCs w:val="15"/>
                      </w:rPr>
                      <w:t>Dunajska cesta 22</w:t>
                    </w:r>
                    <w:r>
                      <w:rPr>
                        <w:rFonts w:ascii="Triglav TheSans" w:hAnsi="Triglav TheSans"/>
                        <w:b/>
                        <w:sz w:val="15"/>
                        <w:szCs w:val="15"/>
                      </w:rPr>
                      <w:tab/>
                    </w:r>
                    <w:r>
                      <w:rPr>
                        <w:rFonts w:ascii="Triglav TheSans" w:hAnsi="Triglav TheSans"/>
                        <w:sz w:val="15"/>
                        <w:szCs w:val="15"/>
                      </w:rPr>
                      <w:t>F:     01 24 20 693</w:t>
                    </w:r>
                  </w:p>
                  <w:p w14:paraId="2E8ED241" w14:textId="77777777" w:rsidR="00CF3767" w:rsidRDefault="00CF3767" w:rsidP="0079543D">
                    <w:pPr>
                      <w:tabs>
                        <w:tab w:val="left" w:pos="5670"/>
                      </w:tabs>
                      <w:spacing w:line="180" w:lineRule="exact"/>
                      <w:rPr>
                        <w:rFonts w:ascii="Triglav TheSans" w:hAnsi="Triglav TheSans"/>
                        <w:sz w:val="15"/>
                        <w:szCs w:val="15"/>
                      </w:rPr>
                    </w:pPr>
                    <w:r>
                      <w:rPr>
                        <w:rFonts w:ascii="Triglav TheSans" w:hAnsi="Triglav TheSans"/>
                        <w:sz w:val="15"/>
                        <w:szCs w:val="15"/>
                      </w:rPr>
                      <w:t>1000 Ljubljana</w:t>
                    </w:r>
                    <w:r>
                      <w:rPr>
                        <w:rFonts w:ascii="Triglav TheSans" w:hAnsi="Triglav TheSans"/>
                        <w:sz w:val="15"/>
                        <w:szCs w:val="15"/>
                      </w:rPr>
                      <w:tab/>
                      <w:t>S:     www.triglav-upravljanje.si</w:t>
                    </w:r>
                  </w:p>
                  <w:p w14:paraId="3824CA73" w14:textId="77777777" w:rsidR="00CF3767" w:rsidRPr="004336D5" w:rsidRDefault="00CF3767" w:rsidP="0079543D">
                    <w:pPr>
                      <w:tabs>
                        <w:tab w:val="left" w:pos="5670"/>
                        <w:tab w:val="left" w:pos="5954"/>
                      </w:tabs>
                      <w:spacing w:line="180" w:lineRule="exact"/>
                      <w:rPr>
                        <w:rFonts w:ascii="Triglav TheSans" w:hAnsi="Triglav TheSans"/>
                        <w:sz w:val="15"/>
                        <w:szCs w:val="15"/>
                      </w:rPr>
                    </w:pPr>
                    <w:r>
                      <w:rPr>
                        <w:rFonts w:ascii="Triglav TheSans" w:hAnsi="Triglav TheSans"/>
                        <w:sz w:val="15"/>
                        <w:szCs w:val="15"/>
                      </w:rPr>
                      <w:tab/>
                    </w:r>
                  </w:p>
                  <w:p w14:paraId="76777883" w14:textId="77777777" w:rsidR="00CF3767" w:rsidRPr="0079543D" w:rsidRDefault="00CF3767" w:rsidP="0079543D">
                    <w:pPr>
                      <w:rPr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 w:rsidR="00CF3767" w:rsidRPr="006A1915">
      <w:rPr>
        <w:rFonts w:ascii="Triglav TheSans" w:hAnsi="Triglav TheSans"/>
        <w:b/>
        <w:color w:val="000000"/>
        <w:sz w:val="15"/>
        <w:szCs w:val="15"/>
      </w:rPr>
      <w:tab/>
    </w:r>
  </w:p>
  <w:p w14:paraId="67564009" w14:textId="77777777" w:rsidR="00CF3767" w:rsidRDefault="00CF3767" w:rsidP="006A1915">
    <w:pPr>
      <w:pStyle w:val="Glava"/>
      <w:tabs>
        <w:tab w:val="clear" w:pos="4320"/>
        <w:tab w:val="clear" w:pos="8640"/>
        <w:tab w:val="left" w:pos="5103"/>
        <w:tab w:val="left" w:pos="5387"/>
      </w:tabs>
      <w:spacing w:line="180" w:lineRule="exact"/>
      <w:rPr>
        <w:rFonts w:ascii="Triglav TheSans" w:hAnsi="Triglav TheSans"/>
        <w:b w:val="0"/>
        <w:color w:val="000000"/>
        <w:sz w:val="15"/>
        <w:szCs w:val="15"/>
      </w:rPr>
    </w:pPr>
  </w:p>
  <w:p w14:paraId="72E37654" w14:textId="77777777" w:rsidR="00CF3767" w:rsidRDefault="00CF3767" w:rsidP="006A1915">
    <w:pPr>
      <w:pStyle w:val="Glava"/>
      <w:tabs>
        <w:tab w:val="clear" w:pos="4320"/>
        <w:tab w:val="clear" w:pos="8640"/>
        <w:tab w:val="left" w:pos="5103"/>
        <w:tab w:val="left" w:pos="5387"/>
      </w:tabs>
      <w:spacing w:line="180" w:lineRule="exact"/>
      <w:rPr>
        <w:rFonts w:ascii="Triglav TheSans" w:hAnsi="Triglav TheSans"/>
        <w:b w:val="0"/>
        <w:color w:val="000000"/>
        <w:sz w:val="15"/>
        <w:szCs w:val="15"/>
      </w:rPr>
    </w:pPr>
  </w:p>
  <w:p w14:paraId="1B3F6549" w14:textId="77777777" w:rsidR="00CF3767" w:rsidRDefault="00CF3767" w:rsidP="006A1915">
    <w:pPr>
      <w:pStyle w:val="Glava"/>
      <w:tabs>
        <w:tab w:val="clear" w:pos="4320"/>
        <w:tab w:val="clear" w:pos="8640"/>
        <w:tab w:val="left" w:pos="5103"/>
        <w:tab w:val="left" w:pos="5387"/>
      </w:tabs>
      <w:spacing w:line="180" w:lineRule="exact"/>
      <w:rPr>
        <w:rFonts w:ascii="Triglav TheSans" w:hAnsi="Triglav TheSans"/>
        <w:b w:val="0"/>
        <w:color w:val="000000"/>
        <w:sz w:val="15"/>
        <w:szCs w:val="15"/>
      </w:rPr>
    </w:pPr>
  </w:p>
  <w:p w14:paraId="6A1D633B" w14:textId="77777777" w:rsidR="00CF3767" w:rsidRPr="006A1915" w:rsidRDefault="00CF3767" w:rsidP="006A1915">
    <w:pPr>
      <w:pStyle w:val="Glava"/>
      <w:tabs>
        <w:tab w:val="clear" w:pos="4320"/>
        <w:tab w:val="clear" w:pos="8640"/>
        <w:tab w:val="left" w:pos="5103"/>
        <w:tab w:val="left" w:pos="5387"/>
      </w:tabs>
      <w:spacing w:line="180" w:lineRule="exact"/>
      <w:rPr>
        <w:rFonts w:ascii="Triglav TheSans" w:hAnsi="Triglav TheSans"/>
        <w:b w:val="0"/>
        <w:color w:val="000000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699E"/>
    <w:multiLevelType w:val="hybridMultilevel"/>
    <w:tmpl w:val="3654C05E"/>
    <w:lvl w:ilvl="0" w:tplc="36189F70">
      <w:start w:val="1"/>
      <w:numFmt w:val="bullet"/>
      <w:lvlText w:val="—"/>
      <w:lvlJc w:val="left"/>
      <w:pPr>
        <w:ind w:left="1211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311467A"/>
    <w:multiLevelType w:val="hybridMultilevel"/>
    <w:tmpl w:val="0B4A7B0E"/>
    <w:lvl w:ilvl="0" w:tplc="75B28E48">
      <w:start w:val="1"/>
      <w:numFmt w:val="bullet"/>
      <w:pStyle w:val="natevanj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88228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F1A50"/>
    <w:multiLevelType w:val="hybridMultilevel"/>
    <w:tmpl w:val="64D48B2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F2405"/>
    <w:multiLevelType w:val="hybridMultilevel"/>
    <w:tmpl w:val="2F1CB9C6"/>
    <w:lvl w:ilvl="0" w:tplc="9B3E218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3437B4"/>
    <w:multiLevelType w:val="multilevel"/>
    <w:tmpl w:val="780CC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556925"/>
    <w:multiLevelType w:val="hybridMultilevel"/>
    <w:tmpl w:val="6FDE25E8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C654E"/>
    <w:multiLevelType w:val="hybridMultilevel"/>
    <w:tmpl w:val="6A2C879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1249B"/>
    <w:multiLevelType w:val="hybridMultilevel"/>
    <w:tmpl w:val="ED6A7EC0"/>
    <w:lvl w:ilvl="0" w:tplc="F7202CCE">
      <w:start w:val="1"/>
      <w:numFmt w:val="bullet"/>
      <w:pStyle w:val="Tabela-besediloveravni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02E53"/>
    <w:multiLevelType w:val="hybridMultilevel"/>
    <w:tmpl w:val="D0F01DF0"/>
    <w:lvl w:ilvl="0" w:tplc="36189F70">
      <w:start w:val="1"/>
      <w:numFmt w:val="bullet"/>
      <w:lvlText w:val="—"/>
      <w:lvlJc w:val="left"/>
      <w:pPr>
        <w:ind w:left="1145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23F64CA6"/>
    <w:multiLevelType w:val="hybridMultilevel"/>
    <w:tmpl w:val="91F27DE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73C90"/>
    <w:multiLevelType w:val="hybridMultilevel"/>
    <w:tmpl w:val="27426C8C"/>
    <w:lvl w:ilvl="0" w:tplc="36C47000">
      <w:numFmt w:val="bullet"/>
      <w:lvlText w:val="-"/>
      <w:lvlJc w:val="left"/>
      <w:pPr>
        <w:ind w:left="720" w:hanging="360"/>
      </w:pPr>
      <w:rPr>
        <w:rFonts w:ascii="Triglav" w:eastAsiaTheme="minorHAnsi" w:hAnsi="Triglav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0341B"/>
    <w:multiLevelType w:val="multilevel"/>
    <w:tmpl w:val="4182ACA4"/>
    <w:lvl w:ilvl="0">
      <w:start w:val="1"/>
      <w:numFmt w:val="decimal"/>
      <w:lvlText w:val="%1."/>
      <w:lvlJc w:val="left"/>
      <w:pPr>
        <w:ind w:left="5463" w:hanging="360"/>
      </w:p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1681740"/>
    <w:multiLevelType w:val="hybridMultilevel"/>
    <w:tmpl w:val="A8F8D76A"/>
    <w:lvl w:ilvl="0" w:tplc="BB0A11D2">
      <w:start w:val="1"/>
      <w:numFmt w:val="bullet"/>
      <w:pStyle w:val="oprem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12DE0"/>
    <w:multiLevelType w:val="hybridMultilevel"/>
    <w:tmpl w:val="A4C4777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1669B"/>
    <w:multiLevelType w:val="hybridMultilevel"/>
    <w:tmpl w:val="4B067A3C"/>
    <w:lvl w:ilvl="0" w:tplc="AFBA09B2">
      <w:start w:val="1"/>
      <w:numFmt w:val="decimal"/>
      <w:pStyle w:val="Naslov3"/>
      <w:lvlText w:val="2.4.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46A97"/>
    <w:multiLevelType w:val="multilevel"/>
    <w:tmpl w:val="A34C1248"/>
    <w:lvl w:ilvl="0">
      <w:start w:val="1"/>
      <w:numFmt w:val="bullet"/>
      <w:pStyle w:val="BesediloVeravni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16"/>
      </w:rPr>
    </w:lvl>
    <w:lvl w:ilvl="1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b/>
        <w:i w:val="0"/>
        <w:color w:val="auto"/>
        <w:sz w:val="16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riglav" w:hAnsi="Triglav" w:hint="default"/>
        <w:b/>
        <w:i w:val="0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3F864837"/>
    <w:multiLevelType w:val="hybridMultilevel"/>
    <w:tmpl w:val="7460E9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B1A72"/>
    <w:multiLevelType w:val="hybridMultilevel"/>
    <w:tmpl w:val="5EF8C3CC"/>
    <w:lvl w:ilvl="0" w:tplc="0424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8" w15:restartNumberingAfterBreak="0">
    <w:nsid w:val="4BC76360"/>
    <w:multiLevelType w:val="hybridMultilevel"/>
    <w:tmpl w:val="4CA257C2"/>
    <w:lvl w:ilvl="0" w:tplc="0424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519F1180"/>
    <w:multiLevelType w:val="hybridMultilevel"/>
    <w:tmpl w:val="21BA2D7A"/>
    <w:lvl w:ilvl="0" w:tplc="36189F70">
      <w:start w:val="1"/>
      <w:numFmt w:val="bullet"/>
      <w:lvlText w:val="—"/>
      <w:lvlJc w:val="left"/>
      <w:pPr>
        <w:ind w:left="1145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52B54102"/>
    <w:multiLevelType w:val="hybridMultilevel"/>
    <w:tmpl w:val="52FC0A50"/>
    <w:lvl w:ilvl="0" w:tplc="36189F70">
      <w:start w:val="1"/>
      <w:numFmt w:val="bullet"/>
      <w:lvlText w:val="—"/>
      <w:lvlJc w:val="left"/>
      <w:pPr>
        <w:ind w:left="1145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 w15:restartNumberingAfterBreak="0">
    <w:nsid w:val="57C30E16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Triglav" w:hAnsi="Triglav"/>
        <w:sz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22" w15:restartNumberingAfterBreak="0">
    <w:nsid w:val="59A42AE6"/>
    <w:multiLevelType w:val="hybridMultilevel"/>
    <w:tmpl w:val="0898E8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06ECC"/>
    <w:multiLevelType w:val="hybridMultilevel"/>
    <w:tmpl w:val="B2DC43DC"/>
    <w:lvl w:ilvl="0" w:tplc="36189F70">
      <w:start w:val="1"/>
      <w:numFmt w:val="bullet"/>
      <w:lvlText w:val="—"/>
      <w:lvlJc w:val="left"/>
      <w:pPr>
        <w:ind w:left="1145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 w15:restartNumberingAfterBreak="0">
    <w:nsid w:val="761967BB"/>
    <w:multiLevelType w:val="multilevel"/>
    <w:tmpl w:val="D8AA6EB0"/>
    <w:lvl w:ilvl="0">
      <w:start w:val="1"/>
      <w:numFmt w:val="bullet"/>
      <w:pStyle w:val="Sprotnaopomba-besediloveravni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b/>
        <w:i w:val="0"/>
        <w:color w:val="auto"/>
        <w:sz w:val="16"/>
      </w:rPr>
    </w:lvl>
    <w:lvl w:ilvl="1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  <w:b/>
        <w:i w:val="0"/>
        <w:sz w:val="16"/>
      </w:rPr>
    </w:lvl>
    <w:lvl w:ilvl="2">
      <w:start w:val="1"/>
      <w:numFmt w:val="bullet"/>
      <w:lvlText w:val="-"/>
      <w:lvlJc w:val="left"/>
      <w:pPr>
        <w:tabs>
          <w:tab w:val="num" w:pos="1021"/>
        </w:tabs>
        <w:ind w:left="1021" w:hanging="284"/>
      </w:pPr>
      <w:rPr>
        <w:rFonts w:ascii="Triglav" w:hAnsi="Triglav" w:hint="default"/>
        <w:b/>
        <w:i w:val="0"/>
        <w:sz w:val="20"/>
      </w:rPr>
    </w:lvl>
    <w:lvl w:ilvl="3">
      <w:start w:val="1"/>
      <w:numFmt w:val="bullet"/>
      <w:lvlText w:val=""/>
      <w:lvlJc w:val="left"/>
      <w:pPr>
        <w:tabs>
          <w:tab w:val="num" w:pos="1610"/>
        </w:tabs>
        <w:ind w:left="1610" w:hanging="360"/>
      </w:pPr>
      <w:rPr>
        <w:rFonts w:ascii="Symbol" w:hAnsi="Symbol" w:hint="default"/>
        <w:sz w:val="16"/>
      </w:rPr>
    </w:lvl>
    <w:lvl w:ilvl="4">
      <w:start w:val="1"/>
      <w:numFmt w:val="bullet"/>
      <w:lvlText w:val=""/>
      <w:lvlJc w:val="left"/>
      <w:pPr>
        <w:tabs>
          <w:tab w:val="num" w:pos="1970"/>
        </w:tabs>
        <w:ind w:left="19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690"/>
        </w:tabs>
        <w:ind w:left="269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410"/>
        </w:tabs>
        <w:ind w:left="3410" w:hanging="360"/>
      </w:pPr>
      <w:rPr>
        <w:rFonts w:ascii="Symbol" w:hAnsi="Symbol" w:hint="default"/>
      </w:rPr>
    </w:lvl>
  </w:abstractNum>
  <w:abstractNum w:abstractNumId="25" w15:restartNumberingAfterBreak="0">
    <w:nsid w:val="7CC02BBD"/>
    <w:multiLevelType w:val="hybridMultilevel"/>
    <w:tmpl w:val="D160D230"/>
    <w:lvl w:ilvl="0" w:tplc="E6E69684">
      <w:start w:val="18"/>
      <w:numFmt w:val="bullet"/>
      <w:lvlText w:val="-"/>
      <w:lvlJc w:val="left"/>
      <w:pPr>
        <w:ind w:left="720" w:hanging="360"/>
      </w:pPr>
      <w:rPr>
        <w:rFonts w:ascii="Triglav" w:eastAsiaTheme="minorHAnsi" w:hAnsi="Triglav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3"/>
  </w:num>
  <w:num w:numId="5">
    <w:abstractNumId w:val="14"/>
  </w:num>
  <w:num w:numId="6">
    <w:abstractNumId w:val="18"/>
  </w:num>
  <w:num w:numId="7">
    <w:abstractNumId w:val="9"/>
  </w:num>
  <w:num w:numId="8">
    <w:abstractNumId w:val="20"/>
  </w:num>
  <w:num w:numId="9">
    <w:abstractNumId w:val="19"/>
  </w:num>
  <w:num w:numId="10">
    <w:abstractNumId w:val="17"/>
  </w:num>
  <w:num w:numId="11">
    <w:abstractNumId w:val="0"/>
  </w:num>
  <w:num w:numId="12">
    <w:abstractNumId w:val="6"/>
  </w:num>
  <w:num w:numId="13">
    <w:abstractNumId w:val="2"/>
  </w:num>
  <w:num w:numId="14">
    <w:abstractNumId w:val="3"/>
  </w:num>
  <w:num w:numId="15">
    <w:abstractNumId w:val="5"/>
  </w:num>
  <w:num w:numId="16">
    <w:abstractNumId w:val="23"/>
  </w:num>
  <w:num w:numId="17">
    <w:abstractNumId w:val="8"/>
  </w:num>
  <w:num w:numId="18">
    <w:abstractNumId w:val="21"/>
  </w:num>
  <w:num w:numId="19">
    <w:abstractNumId w:val="15"/>
  </w:num>
  <w:num w:numId="20">
    <w:abstractNumId w:val="24"/>
  </w:num>
  <w:num w:numId="21">
    <w:abstractNumId w:val="7"/>
  </w:num>
  <w:num w:numId="22">
    <w:abstractNumId w:val="10"/>
  </w:num>
  <w:num w:numId="23">
    <w:abstractNumId w:val="25"/>
  </w:num>
  <w:num w:numId="24">
    <w:abstractNumId w:val="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0"/>
  <w:defaultTabStop w:val="720"/>
  <w:hyphenationZone w:val="425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005"/>
    <w:rsid w:val="0000332C"/>
    <w:rsid w:val="00003E30"/>
    <w:rsid w:val="00007E2D"/>
    <w:rsid w:val="00016CB5"/>
    <w:rsid w:val="00020F45"/>
    <w:rsid w:val="0002312E"/>
    <w:rsid w:val="00026CDC"/>
    <w:rsid w:val="000403B1"/>
    <w:rsid w:val="00040A67"/>
    <w:rsid w:val="000551D3"/>
    <w:rsid w:val="0005711D"/>
    <w:rsid w:val="00057E17"/>
    <w:rsid w:val="00062CCD"/>
    <w:rsid w:val="00067D5B"/>
    <w:rsid w:val="00067EF4"/>
    <w:rsid w:val="00070085"/>
    <w:rsid w:val="00070EF5"/>
    <w:rsid w:val="000752C3"/>
    <w:rsid w:val="00076CCF"/>
    <w:rsid w:val="000770C3"/>
    <w:rsid w:val="00077246"/>
    <w:rsid w:val="000875C6"/>
    <w:rsid w:val="00092263"/>
    <w:rsid w:val="00092852"/>
    <w:rsid w:val="000A5E96"/>
    <w:rsid w:val="000B1038"/>
    <w:rsid w:val="000B1773"/>
    <w:rsid w:val="000B26B1"/>
    <w:rsid w:val="000B4D6C"/>
    <w:rsid w:val="000B5EC5"/>
    <w:rsid w:val="000C0E6F"/>
    <w:rsid w:val="000C1BF2"/>
    <w:rsid w:val="000D13E9"/>
    <w:rsid w:val="000E0C20"/>
    <w:rsid w:val="000E460A"/>
    <w:rsid w:val="000F1DD5"/>
    <w:rsid w:val="000F34FE"/>
    <w:rsid w:val="000F533F"/>
    <w:rsid w:val="001173F9"/>
    <w:rsid w:val="00122BA5"/>
    <w:rsid w:val="0013218E"/>
    <w:rsid w:val="00134967"/>
    <w:rsid w:val="00134ED4"/>
    <w:rsid w:val="00142339"/>
    <w:rsid w:val="00150E3D"/>
    <w:rsid w:val="00152D5B"/>
    <w:rsid w:val="00154B00"/>
    <w:rsid w:val="00164110"/>
    <w:rsid w:val="001643DE"/>
    <w:rsid w:val="00165E37"/>
    <w:rsid w:val="00166C93"/>
    <w:rsid w:val="00173754"/>
    <w:rsid w:val="00173AC6"/>
    <w:rsid w:val="0018095B"/>
    <w:rsid w:val="00181688"/>
    <w:rsid w:val="001825A7"/>
    <w:rsid w:val="001847AE"/>
    <w:rsid w:val="001850AA"/>
    <w:rsid w:val="001867CC"/>
    <w:rsid w:val="00187161"/>
    <w:rsid w:val="00187238"/>
    <w:rsid w:val="00192BC6"/>
    <w:rsid w:val="00197524"/>
    <w:rsid w:val="00197666"/>
    <w:rsid w:val="001A1693"/>
    <w:rsid w:val="001A27E1"/>
    <w:rsid w:val="001A3550"/>
    <w:rsid w:val="001B08F6"/>
    <w:rsid w:val="001B12B4"/>
    <w:rsid w:val="001B1CFA"/>
    <w:rsid w:val="001B7544"/>
    <w:rsid w:val="001C1EEE"/>
    <w:rsid w:val="001C4918"/>
    <w:rsid w:val="001C4FD9"/>
    <w:rsid w:val="001D0ABB"/>
    <w:rsid w:val="001D47B2"/>
    <w:rsid w:val="001E28E5"/>
    <w:rsid w:val="001E2E5D"/>
    <w:rsid w:val="001E6A3D"/>
    <w:rsid w:val="001E7470"/>
    <w:rsid w:val="00204B9C"/>
    <w:rsid w:val="00206251"/>
    <w:rsid w:val="00211135"/>
    <w:rsid w:val="0021433D"/>
    <w:rsid w:val="00214DF8"/>
    <w:rsid w:val="00215005"/>
    <w:rsid w:val="00221198"/>
    <w:rsid w:val="00221ADE"/>
    <w:rsid w:val="00222744"/>
    <w:rsid w:val="002228A9"/>
    <w:rsid w:val="00222C2D"/>
    <w:rsid w:val="00231E2B"/>
    <w:rsid w:val="00232440"/>
    <w:rsid w:val="002330E4"/>
    <w:rsid w:val="00233DE3"/>
    <w:rsid w:val="00236A49"/>
    <w:rsid w:val="00237B6C"/>
    <w:rsid w:val="002419B6"/>
    <w:rsid w:val="00243221"/>
    <w:rsid w:val="0025043A"/>
    <w:rsid w:val="0026041A"/>
    <w:rsid w:val="00260A9A"/>
    <w:rsid w:val="0026114F"/>
    <w:rsid w:val="002627C3"/>
    <w:rsid w:val="00271799"/>
    <w:rsid w:val="00271A3C"/>
    <w:rsid w:val="00273596"/>
    <w:rsid w:val="002820D7"/>
    <w:rsid w:val="00282BE4"/>
    <w:rsid w:val="00285DF5"/>
    <w:rsid w:val="00295DAB"/>
    <w:rsid w:val="002B1ABB"/>
    <w:rsid w:val="002B3F5F"/>
    <w:rsid w:val="002B5904"/>
    <w:rsid w:val="002C1898"/>
    <w:rsid w:val="002C7624"/>
    <w:rsid w:val="002D46D6"/>
    <w:rsid w:val="002D4AFB"/>
    <w:rsid w:val="002D5AB6"/>
    <w:rsid w:val="002D625B"/>
    <w:rsid w:val="002E0776"/>
    <w:rsid w:val="002E1A11"/>
    <w:rsid w:val="002E2584"/>
    <w:rsid w:val="002E52C7"/>
    <w:rsid w:val="002E7C99"/>
    <w:rsid w:val="002F046C"/>
    <w:rsid w:val="002F0914"/>
    <w:rsid w:val="002F173A"/>
    <w:rsid w:val="002F3C55"/>
    <w:rsid w:val="002F59AE"/>
    <w:rsid w:val="002F6940"/>
    <w:rsid w:val="002F7327"/>
    <w:rsid w:val="003022E7"/>
    <w:rsid w:val="00304A46"/>
    <w:rsid w:val="003053B5"/>
    <w:rsid w:val="00306E51"/>
    <w:rsid w:val="00317760"/>
    <w:rsid w:val="00326F33"/>
    <w:rsid w:val="00332E10"/>
    <w:rsid w:val="00335614"/>
    <w:rsid w:val="00335756"/>
    <w:rsid w:val="00341597"/>
    <w:rsid w:val="00355243"/>
    <w:rsid w:val="00357FAD"/>
    <w:rsid w:val="00361533"/>
    <w:rsid w:val="00372559"/>
    <w:rsid w:val="003764C5"/>
    <w:rsid w:val="0037747F"/>
    <w:rsid w:val="0038261C"/>
    <w:rsid w:val="003836B2"/>
    <w:rsid w:val="00384275"/>
    <w:rsid w:val="00384B90"/>
    <w:rsid w:val="003861AD"/>
    <w:rsid w:val="003A3766"/>
    <w:rsid w:val="003A604E"/>
    <w:rsid w:val="003B2A00"/>
    <w:rsid w:val="003B461A"/>
    <w:rsid w:val="003D00E3"/>
    <w:rsid w:val="003D113F"/>
    <w:rsid w:val="003D1C3E"/>
    <w:rsid w:val="003D2A3A"/>
    <w:rsid w:val="003D697F"/>
    <w:rsid w:val="003E49E5"/>
    <w:rsid w:val="003E704B"/>
    <w:rsid w:val="003F6877"/>
    <w:rsid w:val="00404920"/>
    <w:rsid w:val="00420244"/>
    <w:rsid w:val="00420627"/>
    <w:rsid w:val="004237B7"/>
    <w:rsid w:val="0042460E"/>
    <w:rsid w:val="00426180"/>
    <w:rsid w:val="004270CA"/>
    <w:rsid w:val="004309EA"/>
    <w:rsid w:val="004336D5"/>
    <w:rsid w:val="0043545A"/>
    <w:rsid w:val="0044617B"/>
    <w:rsid w:val="004518FA"/>
    <w:rsid w:val="00453DC0"/>
    <w:rsid w:val="00462223"/>
    <w:rsid w:val="00466D4D"/>
    <w:rsid w:val="00471603"/>
    <w:rsid w:val="00472AE6"/>
    <w:rsid w:val="004742DC"/>
    <w:rsid w:val="0047634B"/>
    <w:rsid w:val="00481EBC"/>
    <w:rsid w:val="00482163"/>
    <w:rsid w:val="00482A6F"/>
    <w:rsid w:val="004850DD"/>
    <w:rsid w:val="00491DB2"/>
    <w:rsid w:val="0049563F"/>
    <w:rsid w:val="00496D61"/>
    <w:rsid w:val="004A2D9D"/>
    <w:rsid w:val="004A7A6D"/>
    <w:rsid w:val="004B4A51"/>
    <w:rsid w:val="004B5F59"/>
    <w:rsid w:val="004C0888"/>
    <w:rsid w:val="004C0AD1"/>
    <w:rsid w:val="004C5689"/>
    <w:rsid w:val="004D0B88"/>
    <w:rsid w:val="004E23EB"/>
    <w:rsid w:val="004F23BD"/>
    <w:rsid w:val="004F372A"/>
    <w:rsid w:val="004F5E00"/>
    <w:rsid w:val="005065C7"/>
    <w:rsid w:val="005144F6"/>
    <w:rsid w:val="0051458F"/>
    <w:rsid w:val="005164B0"/>
    <w:rsid w:val="00516C68"/>
    <w:rsid w:val="00520B8D"/>
    <w:rsid w:val="005235B6"/>
    <w:rsid w:val="005265E2"/>
    <w:rsid w:val="00545840"/>
    <w:rsid w:val="005468C4"/>
    <w:rsid w:val="005501DD"/>
    <w:rsid w:val="005517AD"/>
    <w:rsid w:val="00567977"/>
    <w:rsid w:val="00573A02"/>
    <w:rsid w:val="00583BB2"/>
    <w:rsid w:val="00584ABF"/>
    <w:rsid w:val="00593B8E"/>
    <w:rsid w:val="005A1890"/>
    <w:rsid w:val="005A1CDB"/>
    <w:rsid w:val="005A2A98"/>
    <w:rsid w:val="005A5F3C"/>
    <w:rsid w:val="005A7FF5"/>
    <w:rsid w:val="005B21CC"/>
    <w:rsid w:val="005B220E"/>
    <w:rsid w:val="005B3711"/>
    <w:rsid w:val="005B7E44"/>
    <w:rsid w:val="005C48C6"/>
    <w:rsid w:val="005D0C78"/>
    <w:rsid w:val="005D0C93"/>
    <w:rsid w:val="005D19E3"/>
    <w:rsid w:val="005D1E59"/>
    <w:rsid w:val="005D2E88"/>
    <w:rsid w:val="005D52DE"/>
    <w:rsid w:val="005E2288"/>
    <w:rsid w:val="005F00C4"/>
    <w:rsid w:val="005F6AC5"/>
    <w:rsid w:val="00600B05"/>
    <w:rsid w:val="006011BB"/>
    <w:rsid w:val="00602C37"/>
    <w:rsid w:val="00602D18"/>
    <w:rsid w:val="006045FE"/>
    <w:rsid w:val="00610D4D"/>
    <w:rsid w:val="0061352C"/>
    <w:rsid w:val="00613FFA"/>
    <w:rsid w:val="0062438A"/>
    <w:rsid w:val="00625C9B"/>
    <w:rsid w:val="00632375"/>
    <w:rsid w:val="00640950"/>
    <w:rsid w:val="00641D4D"/>
    <w:rsid w:val="006438ED"/>
    <w:rsid w:val="00647C28"/>
    <w:rsid w:val="006571CC"/>
    <w:rsid w:val="00663A25"/>
    <w:rsid w:val="00664DD9"/>
    <w:rsid w:val="006738EA"/>
    <w:rsid w:val="00674365"/>
    <w:rsid w:val="00675D0F"/>
    <w:rsid w:val="00677AD3"/>
    <w:rsid w:val="00680D38"/>
    <w:rsid w:val="00681F25"/>
    <w:rsid w:val="00685E57"/>
    <w:rsid w:val="00687E74"/>
    <w:rsid w:val="00690BE6"/>
    <w:rsid w:val="00691F91"/>
    <w:rsid w:val="006961A2"/>
    <w:rsid w:val="006A1915"/>
    <w:rsid w:val="006B12ED"/>
    <w:rsid w:val="006B5946"/>
    <w:rsid w:val="006E2AF1"/>
    <w:rsid w:val="006E316A"/>
    <w:rsid w:val="006E402A"/>
    <w:rsid w:val="006E513A"/>
    <w:rsid w:val="006F35EB"/>
    <w:rsid w:val="006F47AD"/>
    <w:rsid w:val="006F484C"/>
    <w:rsid w:val="006F5648"/>
    <w:rsid w:val="00704ED8"/>
    <w:rsid w:val="00707875"/>
    <w:rsid w:val="00707891"/>
    <w:rsid w:val="0071568D"/>
    <w:rsid w:val="00722757"/>
    <w:rsid w:val="00723DEE"/>
    <w:rsid w:val="00724854"/>
    <w:rsid w:val="00727291"/>
    <w:rsid w:val="00731243"/>
    <w:rsid w:val="00731B74"/>
    <w:rsid w:val="007429A8"/>
    <w:rsid w:val="00742C83"/>
    <w:rsid w:val="00743636"/>
    <w:rsid w:val="00745B98"/>
    <w:rsid w:val="0075085A"/>
    <w:rsid w:val="007543A1"/>
    <w:rsid w:val="00756DD5"/>
    <w:rsid w:val="0076159C"/>
    <w:rsid w:val="00762791"/>
    <w:rsid w:val="00764DE1"/>
    <w:rsid w:val="007703D8"/>
    <w:rsid w:val="00773B64"/>
    <w:rsid w:val="0077549F"/>
    <w:rsid w:val="00775921"/>
    <w:rsid w:val="00776CAF"/>
    <w:rsid w:val="00780348"/>
    <w:rsid w:val="00782816"/>
    <w:rsid w:val="0078419A"/>
    <w:rsid w:val="00785193"/>
    <w:rsid w:val="007916B4"/>
    <w:rsid w:val="0079543D"/>
    <w:rsid w:val="007A01CD"/>
    <w:rsid w:val="007A3755"/>
    <w:rsid w:val="007A72A6"/>
    <w:rsid w:val="007B13E3"/>
    <w:rsid w:val="007C1F5B"/>
    <w:rsid w:val="007C7590"/>
    <w:rsid w:val="007D082C"/>
    <w:rsid w:val="007D1253"/>
    <w:rsid w:val="007E6947"/>
    <w:rsid w:val="007F07E5"/>
    <w:rsid w:val="007F38D0"/>
    <w:rsid w:val="007F49F2"/>
    <w:rsid w:val="007F59A1"/>
    <w:rsid w:val="007F7D7F"/>
    <w:rsid w:val="00811DBD"/>
    <w:rsid w:val="008178C5"/>
    <w:rsid w:val="00834A10"/>
    <w:rsid w:val="00835F7D"/>
    <w:rsid w:val="00845302"/>
    <w:rsid w:val="00853758"/>
    <w:rsid w:val="008538AB"/>
    <w:rsid w:val="00855715"/>
    <w:rsid w:val="00862AF9"/>
    <w:rsid w:val="00865862"/>
    <w:rsid w:val="00866547"/>
    <w:rsid w:val="0088197B"/>
    <w:rsid w:val="00881C38"/>
    <w:rsid w:val="008977BA"/>
    <w:rsid w:val="008B10A2"/>
    <w:rsid w:val="008B286A"/>
    <w:rsid w:val="008C04C5"/>
    <w:rsid w:val="008C1C4C"/>
    <w:rsid w:val="008D293C"/>
    <w:rsid w:val="008D684B"/>
    <w:rsid w:val="008E0E71"/>
    <w:rsid w:val="008E1207"/>
    <w:rsid w:val="008E4ADC"/>
    <w:rsid w:val="008E54F0"/>
    <w:rsid w:val="008E70A8"/>
    <w:rsid w:val="008E7EAF"/>
    <w:rsid w:val="008F278D"/>
    <w:rsid w:val="009009E8"/>
    <w:rsid w:val="0091347B"/>
    <w:rsid w:val="00917B46"/>
    <w:rsid w:val="00917FBF"/>
    <w:rsid w:val="00924286"/>
    <w:rsid w:val="0092798F"/>
    <w:rsid w:val="00934975"/>
    <w:rsid w:val="00936668"/>
    <w:rsid w:val="00940DAD"/>
    <w:rsid w:val="00941ACF"/>
    <w:rsid w:val="0094285D"/>
    <w:rsid w:val="00945488"/>
    <w:rsid w:val="009459D5"/>
    <w:rsid w:val="00945C50"/>
    <w:rsid w:val="0094626D"/>
    <w:rsid w:val="0095154F"/>
    <w:rsid w:val="00954BA5"/>
    <w:rsid w:val="00956EAD"/>
    <w:rsid w:val="00960810"/>
    <w:rsid w:val="00961C8E"/>
    <w:rsid w:val="009766E2"/>
    <w:rsid w:val="0098078C"/>
    <w:rsid w:val="00981A43"/>
    <w:rsid w:val="009841CB"/>
    <w:rsid w:val="009908F9"/>
    <w:rsid w:val="00992FDE"/>
    <w:rsid w:val="00993BAE"/>
    <w:rsid w:val="00996BFA"/>
    <w:rsid w:val="009A24E0"/>
    <w:rsid w:val="009A489F"/>
    <w:rsid w:val="009A7B00"/>
    <w:rsid w:val="009A7C39"/>
    <w:rsid w:val="009B21C3"/>
    <w:rsid w:val="009B3163"/>
    <w:rsid w:val="009B39AE"/>
    <w:rsid w:val="009C07EA"/>
    <w:rsid w:val="009C205F"/>
    <w:rsid w:val="009C56D8"/>
    <w:rsid w:val="009C6F1A"/>
    <w:rsid w:val="009D1516"/>
    <w:rsid w:val="009D31E7"/>
    <w:rsid w:val="009D48AB"/>
    <w:rsid w:val="009E2516"/>
    <w:rsid w:val="009F0523"/>
    <w:rsid w:val="009F2118"/>
    <w:rsid w:val="009F547B"/>
    <w:rsid w:val="009F6897"/>
    <w:rsid w:val="009F7C21"/>
    <w:rsid w:val="00A0449E"/>
    <w:rsid w:val="00A0505F"/>
    <w:rsid w:val="00A06AFF"/>
    <w:rsid w:val="00A07ECE"/>
    <w:rsid w:val="00A10C22"/>
    <w:rsid w:val="00A1107E"/>
    <w:rsid w:val="00A12749"/>
    <w:rsid w:val="00A16C9E"/>
    <w:rsid w:val="00A21D23"/>
    <w:rsid w:val="00A42EDB"/>
    <w:rsid w:val="00A43D91"/>
    <w:rsid w:val="00A4443D"/>
    <w:rsid w:val="00A46D9F"/>
    <w:rsid w:val="00A53466"/>
    <w:rsid w:val="00A556E0"/>
    <w:rsid w:val="00A66012"/>
    <w:rsid w:val="00A714DD"/>
    <w:rsid w:val="00A72EED"/>
    <w:rsid w:val="00A76838"/>
    <w:rsid w:val="00A83A3D"/>
    <w:rsid w:val="00A84F33"/>
    <w:rsid w:val="00A86BB0"/>
    <w:rsid w:val="00A86C98"/>
    <w:rsid w:val="00A87E9F"/>
    <w:rsid w:val="00A936C8"/>
    <w:rsid w:val="00AA35BC"/>
    <w:rsid w:val="00AA3DAD"/>
    <w:rsid w:val="00AA59F1"/>
    <w:rsid w:val="00AC1E35"/>
    <w:rsid w:val="00AC6F02"/>
    <w:rsid w:val="00AD360C"/>
    <w:rsid w:val="00AE345B"/>
    <w:rsid w:val="00AE526B"/>
    <w:rsid w:val="00AE5863"/>
    <w:rsid w:val="00AF18EF"/>
    <w:rsid w:val="00AF6501"/>
    <w:rsid w:val="00AF7677"/>
    <w:rsid w:val="00B000DD"/>
    <w:rsid w:val="00B00B8D"/>
    <w:rsid w:val="00B05F7C"/>
    <w:rsid w:val="00B06006"/>
    <w:rsid w:val="00B11964"/>
    <w:rsid w:val="00B12BEC"/>
    <w:rsid w:val="00B14FD7"/>
    <w:rsid w:val="00B15064"/>
    <w:rsid w:val="00B22F76"/>
    <w:rsid w:val="00B32738"/>
    <w:rsid w:val="00B3306B"/>
    <w:rsid w:val="00B3322A"/>
    <w:rsid w:val="00B33B2B"/>
    <w:rsid w:val="00B35644"/>
    <w:rsid w:val="00B35898"/>
    <w:rsid w:val="00B36A3C"/>
    <w:rsid w:val="00B46062"/>
    <w:rsid w:val="00B46A7C"/>
    <w:rsid w:val="00B50C7D"/>
    <w:rsid w:val="00B54004"/>
    <w:rsid w:val="00B540BF"/>
    <w:rsid w:val="00B62994"/>
    <w:rsid w:val="00B653C9"/>
    <w:rsid w:val="00B65E0B"/>
    <w:rsid w:val="00B67A8F"/>
    <w:rsid w:val="00B73A29"/>
    <w:rsid w:val="00B73D0B"/>
    <w:rsid w:val="00B74B24"/>
    <w:rsid w:val="00B8588A"/>
    <w:rsid w:val="00B862A9"/>
    <w:rsid w:val="00B91408"/>
    <w:rsid w:val="00B91DF5"/>
    <w:rsid w:val="00B93629"/>
    <w:rsid w:val="00BB36E8"/>
    <w:rsid w:val="00BC2537"/>
    <w:rsid w:val="00BD443B"/>
    <w:rsid w:val="00BD49BB"/>
    <w:rsid w:val="00BD72C8"/>
    <w:rsid w:val="00BE068D"/>
    <w:rsid w:val="00BE74FF"/>
    <w:rsid w:val="00BF4F34"/>
    <w:rsid w:val="00BF7E31"/>
    <w:rsid w:val="00C0233E"/>
    <w:rsid w:val="00C0520B"/>
    <w:rsid w:val="00C0671B"/>
    <w:rsid w:val="00C0783D"/>
    <w:rsid w:val="00C11E50"/>
    <w:rsid w:val="00C15992"/>
    <w:rsid w:val="00C1750A"/>
    <w:rsid w:val="00C361D0"/>
    <w:rsid w:val="00C42AE4"/>
    <w:rsid w:val="00C46B46"/>
    <w:rsid w:val="00C510F8"/>
    <w:rsid w:val="00C53276"/>
    <w:rsid w:val="00C54865"/>
    <w:rsid w:val="00C5567D"/>
    <w:rsid w:val="00C6464A"/>
    <w:rsid w:val="00C74DD1"/>
    <w:rsid w:val="00C75889"/>
    <w:rsid w:val="00C8625F"/>
    <w:rsid w:val="00C87444"/>
    <w:rsid w:val="00C96A86"/>
    <w:rsid w:val="00CA4807"/>
    <w:rsid w:val="00CB0008"/>
    <w:rsid w:val="00CB09F2"/>
    <w:rsid w:val="00CB21FB"/>
    <w:rsid w:val="00CB40D7"/>
    <w:rsid w:val="00CB46F8"/>
    <w:rsid w:val="00CC6072"/>
    <w:rsid w:val="00CD6769"/>
    <w:rsid w:val="00CE15F8"/>
    <w:rsid w:val="00CE2434"/>
    <w:rsid w:val="00CF2F73"/>
    <w:rsid w:val="00CF3315"/>
    <w:rsid w:val="00CF3767"/>
    <w:rsid w:val="00D01908"/>
    <w:rsid w:val="00D01B3E"/>
    <w:rsid w:val="00D126BC"/>
    <w:rsid w:val="00D131D3"/>
    <w:rsid w:val="00D2561F"/>
    <w:rsid w:val="00D26405"/>
    <w:rsid w:val="00D26E32"/>
    <w:rsid w:val="00D361DE"/>
    <w:rsid w:val="00D45D52"/>
    <w:rsid w:val="00D45E95"/>
    <w:rsid w:val="00D46C6B"/>
    <w:rsid w:val="00D47BAD"/>
    <w:rsid w:val="00D5220A"/>
    <w:rsid w:val="00D54CAC"/>
    <w:rsid w:val="00D60B7C"/>
    <w:rsid w:val="00D763B8"/>
    <w:rsid w:val="00D76AD1"/>
    <w:rsid w:val="00D770A3"/>
    <w:rsid w:val="00D83D99"/>
    <w:rsid w:val="00D841BB"/>
    <w:rsid w:val="00D859AA"/>
    <w:rsid w:val="00D872F2"/>
    <w:rsid w:val="00D9144C"/>
    <w:rsid w:val="00DA6A30"/>
    <w:rsid w:val="00DB3184"/>
    <w:rsid w:val="00DB34A0"/>
    <w:rsid w:val="00DC577E"/>
    <w:rsid w:val="00DD5189"/>
    <w:rsid w:val="00DD779A"/>
    <w:rsid w:val="00DE2C88"/>
    <w:rsid w:val="00DE446F"/>
    <w:rsid w:val="00DF2F1E"/>
    <w:rsid w:val="00DF6C73"/>
    <w:rsid w:val="00DF7E10"/>
    <w:rsid w:val="00E02A86"/>
    <w:rsid w:val="00E147B1"/>
    <w:rsid w:val="00E14BB6"/>
    <w:rsid w:val="00E14C21"/>
    <w:rsid w:val="00E15CD1"/>
    <w:rsid w:val="00E15EA7"/>
    <w:rsid w:val="00E24265"/>
    <w:rsid w:val="00E3267A"/>
    <w:rsid w:val="00E33E1D"/>
    <w:rsid w:val="00E47500"/>
    <w:rsid w:val="00E55A03"/>
    <w:rsid w:val="00E64B8E"/>
    <w:rsid w:val="00E76536"/>
    <w:rsid w:val="00E76EC6"/>
    <w:rsid w:val="00E83BCF"/>
    <w:rsid w:val="00E855BB"/>
    <w:rsid w:val="00E87B71"/>
    <w:rsid w:val="00E95A86"/>
    <w:rsid w:val="00EA3CE4"/>
    <w:rsid w:val="00EB0013"/>
    <w:rsid w:val="00EB0A2D"/>
    <w:rsid w:val="00EB4294"/>
    <w:rsid w:val="00EB527B"/>
    <w:rsid w:val="00EB6E2C"/>
    <w:rsid w:val="00EC1AE4"/>
    <w:rsid w:val="00EC3228"/>
    <w:rsid w:val="00ED0766"/>
    <w:rsid w:val="00ED0D80"/>
    <w:rsid w:val="00ED75AC"/>
    <w:rsid w:val="00EE231B"/>
    <w:rsid w:val="00EE2E6F"/>
    <w:rsid w:val="00EE2FD4"/>
    <w:rsid w:val="00EE3204"/>
    <w:rsid w:val="00EF099A"/>
    <w:rsid w:val="00EF706F"/>
    <w:rsid w:val="00EF76A4"/>
    <w:rsid w:val="00EF76AF"/>
    <w:rsid w:val="00F006F9"/>
    <w:rsid w:val="00F02488"/>
    <w:rsid w:val="00F03D5B"/>
    <w:rsid w:val="00F075E6"/>
    <w:rsid w:val="00F10D58"/>
    <w:rsid w:val="00F12CF1"/>
    <w:rsid w:val="00F20D0B"/>
    <w:rsid w:val="00F23417"/>
    <w:rsid w:val="00F2434B"/>
    <w:rsid w:val="00F243EE"/>
    <w:rsid w:val="00F34AE4"/>
    <w:rsid w:val="00F37B21"/>
    <w:rsid w:val="00F41F6C"/>
    <w:rsid w:val="00F4387C"/>
    <w:rsid w:val="00F51480"/>
    <w:rsid w:val="00F623D7"/>
    <w:rsid w:val="00F6660C"/>
    <w:rsid w:val="00F67D8A"/>
    <w:rsid w:val="00F741F8"/>
    <w:rsid w:val="00F7797E"/>
    <w:rsid w:val="00F835EE"/>
    <w:rsid w:val="00F90A09"/>
    <w:rsid w:val="00F90D93"/>
    <w:rsid w:val="00F935CF"/>
    <w:rsid w:val="00FA6682"/>
    <w:rsid w:val="00FA727A"/>
    <w:rsid w:val="00FB66E7"/>
    <w:rsid w:val="00FC78D1"/>
    <w:rsid w:val="00FD35EE"/>
    <w:rsid w:val="00FD7B00"/>
    <w:rsid w:val="00FE20B3"/>
    <w:rsid w:val="00FE4FF5"/>
    <w:rsid w:val="00FE522F"/>
    <w:rsid w:val="00FE56A5"/>
    <w:rsid w:val="00FF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22F6042"/>
  <w15:docId w15:val="{74C36479-4A1D-4612-9534-D98F8615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F5648"/>
    <w:pPr>
      <w:spacing w:line="260" w:lineRule="exact"/>
      <w:jc w:val="both"/>
    </w:pPr>
    <w:rPr>
      <w:rFonts w:ascii="Arial Narrow" w:hAnsi="Arial Narrow"/>
      <w:kern w:val="16"/>
      <w:sz w:val="24"/>
    </w:rPr>
  </w:style>
  <w:style w:type="paragraph" w:styleId="Naslov1">
    <w:name w:val="heading 1"/>
    <w:basedOn w:val="Navaden"/>
    <w:next w:val="Navaden"/>
    <w:link w:val="Naslov1Znak"/>
    <w:qFormat/>
    <w:rsid w:val="006E2AF1"/>
    <w:pPr>
      <w:keepNext/>
      <w:spacing w:before="240" w:after="60" w:line="240" w:lineRule="atLeast"/>
      <w:jc w:val="left"/>
      <w:outlineLvl w:val="0"/>
    </w:pPr>
    <w:rPr>
      <w:rFonts w:ascii="Arial" w:eastAsia="MS Gothi" w:hAnsi="Arial"/>
      <w:b/>
      <w:bCs/>
      <w:kern w:val="32"/>
      <w:szCs w:val="32"/>
      <w:lang w:val="en-US" w:eastAsia="ja-JP"/>
    </w:rPr>
  </w:style>
  <w:style w:type="paragraph" w:styleId="Naslov2">
    <w:name w:val="heading 2"/>
    <w:basedOn w:val="Navaden"/>
    <w:next w:val="Navaden"/>
    <w:link w:val="Naslov2Znak"/>
    <w:unhideWhenUsed/>
    <w:qFormat/>
    <w:locked/>
    <w:rsid w:val="00FC78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nhideWhenUsed/>
    <w:qFormat/>
    <w:locked/>
    <w:rsid w:val="00FC78D1"/>
    <w:pPr>
      <w:keepNext/>
      <w:keepLines/>
      <w:numPr>
        <w:numId w:val="5"/>
      </w:numPr>
      <w:tabs>
        <w:tab w:val="left" w:pos="284"/>
      </w:tabs>
      <w:spacing w:line="240" w:lineRule="auto"/>
      <w:outlineLvl w:val="2"/>
    </w:pPr>
    <w:rPr>
      <w:rFonts w:ascii="Triglav" w:eastAsiaTheme="majorEastAsia" w:hAnsi="Triglav" w:cstheme="majorBidi"/>
      <w:b/>
      <w:bCs/>
      <w:kern w:val="0"/>
      <w:sz w:val="20"/>
      <w:szCs w:val="22"/>
      <w:lang w:eastAsia="en-US"/>
    </w:rPr>
  </w:style>
  <w:style w:type="paragraph" w:styleId="Naslov4">
    <w:name w:val="heading 4"/>
    <w:basedOn w:val="Navaden"/>
    <w:next w:val="Navaden"/>
    <w:link w:val="Naslov4Znak"/>
    <w:qFormat/>
    <w:locked/>
    <w:rsid w:val="00FC78D1"/>
    <w:pPr>
      <w:keepNext/>
      <w:tabs>
        <w:tab w:val="num" w:pos="567"/>
      </w:tabs>
      <w:spacing w:before="240" w:line="400" w:lineRule="exact"/>
      <w:ind w:left="567" w:hanging="567"/>
      <w:jc w:val="left"/>
      <w:outlineLvl w:val="3"/>
    </w:pPr>
    <w:rPr>
      <w:rFonts w:ascii="Triglav" w:eastAsia="Times New Roman" w:hAnsi="Triglav"/>
      <w:b/>
      <w:bCs/>
      <w:kern w:val="0"/>
      <w:sz w:val="20"/>
      <w:szCs w:val="28"/>
    </w:rPr>
  </w:style>
  <w:style w:type="paragraph" w:styleId="Naslov5">
    <w:name w:val="heading 5"/>
    <w:basedOn w:val="Navaden"/>
    <w:next w:val="Navaden"/>
    <w:link w:val="Naslov5Znak"/>
    <w:qFormat/>
    <w:locked/>
    <w:rsid w:val="00FC78D1"/>
    <w:pPr>
      <w:spacing w:before="240" w:after="60" w:line="280" w:lineRule="exact"/>
      <w:outlineLvl w:val="4"/>
    </w:pPr>
    <w:rPr>
      <w:rFonts w:ascii="Triglav" w:eastAsia="Times New Roman" w:hAnsi="Triglav"/>
      <w:b/>
      <w:bCs/>
      <w:i/>
      <w:iCs/>
      <w:kern w:val="0"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locked/>
    <w:rsid w:val="00FC78D1"/>
    <w:pPr>
      <w:spacing w:before="240" w:after="60" w:line="280" w:lineRule="exact"/>
      <w:outlineLvl w:val="5"/>
    </w:pPr>
    <w:rPr>
      <w:rFonts w:ascii="Times New Roman" w:eastAsia="Times New Roman" w:hAnsi="Times New Roman"/>
      <w:b/>
      <w:bCs/>
      <w:kern w:val="0"/>
      <w:sz w:val="22"/>
      <w:szCs w:val="22"/>
    </w:rPr>
  </w:style>
  <w:style w:type="paragraph" w:styleId="Naslov7">
    <w:name w:val="heading 7"/>
    <w:basedOn w:val="Navaden"/>
    <w:next w:val="Navaden"/>
    <w:link w:val="Naslov7Znak"/>
    <w:qFormat/>
    <w:locked/>
    <w:rsid w:val="00FC78D1"/>
    <w:pPr>
      <w:spacing w:before="240" w:after="60" w:line="280" w:lineRule="exact"/>
      <w:outlineLvl w:val="6"/>
    </w:pPr>
    <w:rPr>
      <w:rFonts w:ascii="Times New Roman" w:eastAsia="Times New Roman" w:hAnsi="Times New Roman"/>
      <w:kern w:val="0"/>
      <w:szCs w:val="24"/>
    </w:rPr>
  </w:style>
  <w:style w:type="paragraph" w:styleId="Naslov8">
    <w:name w:val="heading 8"/>
    <w:basedOn w:val="Navaden"/>
    <w:next w:val="Navaden"/>
    <w:link w:val="Naslov8Znak"/>
    <w:qFormat/>
    <w:locked/>
    <w:rsid w:val="00FC78D1"/>
    <w:pPr>
      <w:spacing w:before="240" w:after="60" w:line="280" w:lineRule="exact"/>
      <w:outlineLvl w:val="7"/>
    </w:pPr>
    <w:rPr>
      <w:rFonts w:ascii="Times New Roman" w:eastAsia="Times New Roman" w:hAnsi="Times New Roman"/>
      <w:i/>
      <w:iCs/>
      <w:kern w:val="0"/>
      <w:szCs w:val="24"/>
    </w:rPr>
  </w:style>
  <w:style w:type="paragraph" w:styleId="Naslov9">
    <w:name w:val="heading 9"/>
    <w:basedOn w:val="Navaden"/>
    <w:next w:val="Navaden"/>
    <w:link w:val="Naslov9Znak"/>
    <w:qFormat/>
    <w:locked/>
    <w:rsid w:val="00FC78D1"/>
    <w:pPr>
      <w:spacing w:before="240" w:after="60" w:line="280" w:lineRule="exact"/>
      <w:outlineLvl w:val="8"/>
    </w:pPr>
    <w:rPr>
      <w:rFonts w:ascii="Arial" w:eastAsia="Times New Roman" w:hAnsi="Arial" w:cs="Arial"/>
      <w:kern w:val="0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locked/>
    <w:rsid w:val="006E2AF1"/>
    <w:rPr>
      <w:rFonts w:ascii="Arial" w:eastAsia="MS Gothi" w:hAnsi="Arial" w:cs="Times New Roman"/>
      <w:b/>
      <w:bCs/>
      <w:kern w:val="32"/>
      <w:sz w:val="32"/>
      <w:szCs w:val="32"/>
    </w:rPr>
  </w:style>
  <w:style w:type="paragraph" w:customStyle="1" w:styleId="Mednaslov">
    <w:name w:val="Mednaslov"/>
    <w:basedOn w:val="Navaden"/>
    <w:rsid w:val="00727291"/>
    <w:pPr>
      <w:spacing w:line="240" w:lineRule="atLeast"/>
      <w:jc w:val="left"/>
    </w:pPr>
    <w:rPr>
      <w:rFonts w:ascii="Arial" w:hAnsi="Arial"/>
      <w:b/>
      <w:color w:val="882287"/>
      <w:kern w:val="0"/>
      <w:sz w:val="20"/>
      <w:szCs w:val="24"/>
      <w:lang w:val="en-US" w:eastAsia="ja-JP"/>
    </w:rPr>
  </w:style>
  <w:style w:type="paragraph" w:customStyle="1" w:styleId="NASLOVGLAVNI">
    <w:name w:val="NASLOV GLAVNI"/>
    <w:rsid w:val="00727291"/>
    <w:rPr>
      <w:rFonts w:ascii="Myriad Pro" w:hAnsi="Myriad Pro"/>
      <w:color w:val="882287"/>
      <w:sz w:val="48"/>
      <w:szCs w:val="48"/>
      <w:lang w:val="en-US" w:eastAsia="ja-JP"/>
    </w:rPr>
  </w:style>
  <w:style w:type="paragraph" w:customStyle="1" w:styleId="natevanje">
    <w:name w:val="naštevanje"/>
    <w:basedOn w:val="Navaden"/>
    <w:rsid w:val="00727291"/>
    <w:pPr>
      <w:numPr>
        <w:numId w:val="1"/>
      </w:numPr>
      <w:shd w:val="clear" w:color="auto" w:fill="EEE6F1"/>
      <w:spacing w:line="240" w:lineRule="atLeast"/>
      <w:jc w:val="left"/>
    </w:pPr>
    <w:rPr>
      <w:rFonts w:ascii="Arial" w:hAnsi="Arial"/>
      <w:color w:val="000000"/>
      <w:kern w:val="0"/>
      <w:sz w:val="20"/>
      <w:szCs w:val="24"/>
      <w:lang w:val="en-US" w:eastAsia="ja-JP"/>
    </w:rPr>
  </w:style>
  <w:style w:type="paragraph" w:customStyle="1" w:styleId="posebnaponudba">
    <w:name w:val="posebna ponudba"/>
    <w:basedOn w:val="Glava"/>
    <w:link w:val="posebnaponudbaChar"/>
    <w:rsid w:val="00727291"/>
    <w:rPr>
      <w:color w:val="FFFFFF"/>
      <w:sz w:val="28"/>
      <w:szCs w:val="28"/>
    </w:rPr>
  </w:style>
  <w:style w:type="character" w:customStyle="1" w:styleId="posebnaponudbaChar">
    <w:name w:val="posebna ponudba Char"/>
    <w:basedOn w:val="GlavaZnak"/>
    <w:link w:val="posebnaponudba"/>
    <w:locked/>
    <w:rsid w:val="00727291"/>
    <w:rPr>
      <w:rFonts w:ascii="Myriad Pro" w:hAnsi="Myriad Pro" w:cs="Times New Roman"/>
      <w:b/>
      <w:color w:val="FFFFFF"/>
      <w:sz w:val="28"/>
      <w:szCs w:val="28"/>
    </w:rPr>
  </w:style>
  <w:style w:type="paragraph" w:styleId="Glava">
    <w:name w:val="header"/>
    <w:basedOn w:val="Navaden"/>
    <w:link w:val="GlavaZnak"/>
    <w:rsid w:val="006E2AF1"/>
    <w:pPr>
      <w:tabs>
        <w:tab w:val="center" w:pos="4320"/>
        <w:tab w:val="right" w:pos="8640"/>
      </w:tabs>
      <w:spacing w:line="240" w:lineRule="auto"/>
      <w:jc w:val="left"/>
    </w:pPr>
    <w:rPr>
      <w:rFonts w:ascii="Arial" w:hAnsi="Arial"/>
      <w:b/>
      <w:kern w:val="0"/>
      <w:sz w:val="20"/>
    </w:rPr>
  </w:style>
  <w:style w:type="character" w:customStyle="1" w:styleId="GlavaZnak">
    <w:name w:val="Glava Znak"/>
    <w:basedOn w:val="Privzetapisavaodstavka"/>
    <w:link w:val="Glava"/>
    <w:locked/>
    <w:rsid w:val="006E2AF1"/>
    <w:rPr>
      <w:rFonts w:ascii="Arial" w:hAnsi="Arial" w:cs="Times New Roman"/>
      <w:b/>
    </w:rPr>
  </w:style>
  <w:style w:type="paragraph" w:customStyle="1" w:styleId="naslovoprema1">
    <w:name w:val="naslov oprema1"/>
    <w:rsid w:val="00A66012"/>
    <w:rPr>
      <w:rFonts w:ascii="Arial" w:hAnsi="Arial"/>
      <w:b/>
      <w:color w:val="BFBFBF"/>
      <w:sz w:val="16"/>
      <w:lang w:val="en-GB" w:eastAsia="ja-JP"/>
    </w:rPr>
  </w:style>
  <w:style w:type="paragraph" w:customStyle="1" w:styleId="oprema">
    <w:name w:val="oprema"/>
    <w:basedOn w:val="Navaden"/>
    <w:rsid w:val="00A66012"/>
    <w:pPr>
      <w:autoSpaceDE w:val="0"/>
      <w:autoSpaceDN w:val="0"/>
      <w:adjustRightInd w:val="0"/>
      <w:spacing w:line="168" w:lineRule="exact"/>
      <w:outlineLvl w:val="0"/>
    </w:pPr>
    <w:rPr>
      <w:rFonts w:ascii="Arial Rounded MT Bold" w:hAnsi="Arial Rounded MT Bold" w:cs="Tahoma"/>
      <w:bCs/>
      <w:color w:val="BFBFBF"/>
      <w:kern w:val="0"/>
      <w:sz w:val="14"/>
      <w:szCs w:val="14"/>
      <w:lang w:val="en-GB"/>
    </w:rPr>
  </w:style>
  <w:style w:type="paragraph" w:customStyle="1" w:styleId="oprema2">
    <w:name w:val="oprema2"/>
    <w:basedOn w:val="Odstavekseznama1"/>
    <w:rsid w:val="00A66012"/>
    <w:pPr>
      <w:numPr>
        <w:numId w:val="2"/>
      </w:numPr>
      <w:autoSpaceDE w:val="0"/>
      <w:autoSpaceDN w:val="0"/>
      <w:adjustRightInd w:val="0"/>
      <w:spacing w:line="168" w:lineRule="exact"/>
      <w:outlineLvl w:val="0"/>
    </w:pPr>
    <w:rPr>
      <w:rFonts w:cs="Tahoma"/>
      <w:bCs/>
      <w:sz w:val="14"/>
      <w:szCs w:val="14"/>
      <w:lang w:val="en-GB" w:eastAsia="sl-SI"/>
    </w:rPr>
  </w:style>
  <w:style w:type="paragraph" w:customStyle="1" w:styleId="Odstavekseznama1">
    <w:name w:val="Odstavek seznama1"/>
    <w:basedOn w:val="Navaden"/>
    <w:rsid w:val="00A66012"/>
    <w:pPr>
      <w:spacing w:line="240" w:lineRule="atLeast"/>
      <w:ind w:left="720"/>
      <w:contextualSpacing/>
      <w:jc w:val="left"/>
    </w:pPr>
    <w:rPr>
      <w:rFonts w:ascii="Arial" w:hAnsi="Arial"/>
      <w:kern w:val="0"/>
      <w:sz w:val="20"/>
      <w:szCs w:val="24"/>
      <w:lang w:val="en-US" w:eastAsia="ja-JP"/>
    </w:rPr>
  </w:style>
  <w:style w:type="paragraph" w:styleId="Besedilooblaka">
    <w:name w:val="Balloon Text"/>
    <w:basedOn w:val="Navaden"/>
    <w:link w:val="BesedilooblakaZnak"/>
    <w:semiHidden/>
    <w:rsid w:val="00D2561F"/>
    <w:pPr>
      <w:spacing w:line="240" w:lineRule="auto"/>
      <w:jc w:val="left"/>
    </w:pPr>
    <w:rPr>
      <w:rFonts w:ascii="Lucida Grande" w:hAnsi="Lucida Grande" w:cs="Lucida Grande"/>
      <w:kern w:val="0"/>
      <w:sz w:val="18"/>
      <w:szCs w:val="18"/>
      <w:lang w:val="en-US" w:eastAsia="ja-JP"/>
    </w:rPr>
  </w:style>
  <w:style w:type="character" w:customStyle="1" w:styleId="BesedilooblakaZnak">
    <w:name w:val="Besedilo oblačka Znak"/>
    <w:basedOn w:val="Privzetapisavaodstavka"/>
    <w:link w:val="Besedilooblaka"/>
    <w:semiHidden/>
    <w:locked/>
    <w:rsid w:val="00D2561F"/>
    <w:rPr>
      <w:rFonts w:ascii="Lucida Grande" w:hAnsi="Lucida Grande" w:cs="Lucida Grande"/>
      <w:sz w:val="18"/>
      <w:szCs w:val="18"/>
    </w:rPr>
  </w:style>
  <w:style w:type="paragraph" w:styleId="Noga">
    <w:name w:val="footer"/>
    <w:basedOn w:val="Navaden"/>
    <w:link w:val="NogaZnak"/>
    <w:uiPriority w:val="99"/>
    <w:rsid w:val="000C0E6F"/>
    <w:pPr>
      <w:tabs>
        <w:tab w:val="center" w:pos="4320"/>
        <w:tab w:val="right" w:pos="8640"/>
      </w:tabs>
      <w:spacing w:line="240" w:lineRule="auto"/>
      <w:jc w:val="left"/>
    </w:pPr>
    <w:rPr>
      <w:rFonts w:ascii="Arial" w:hAnsi="Arial"/>
      <w:kern w:val="0"/>
      <w:sz w:val="20"/>
      <w:szCs w:val="24"/>
      <w:lang w:val="en-US" w:eastAsia="ja-JP"/>
    </w:rPr>
  </w:style>
  <w:style w:type="character" w:customStyle="1" w:styleId="NogaZnak">
    <w:name w:val="Noga Znak"/>
    <w:basedOn w:val="Privzetapisavaodstavka"/>
    <w:link w:val="Noga"/>
    <w:uiPriority w:val="99"/>
    <w:locked/>
    <w:rsid w:val="000C0E6F"/>
    <w:rPr>
      <w:rFonts w:ascii="Arial" w:hAnsi="Arial" w:cs="Times New Roman"/>
      <w:sz w:val="20"/>
    </w:rPr>
  </w:style>
  <w:style w:type="character" w:styleId="Hiperpovezava">
    <w:name w:val="Hyperlink"/>
    <w:basedOn w:val="Privzetapisavaodstavka"/>
    <w:uiPriority w:val="99"/>
    <w:rsid w:val="000C0E6F"/>
    <w:rPr>
      <w:rFonts w:cs="Times New Roman"/>
      <w:color w:val="0000FF"/>
      <w:u w:val="single"/>
    </w:rPr>
  </w:style>
  <w:style w:type="character" w:styleId="SledenaHiperpovezava">
    <w:name w:val="FollowedHyperlink"/>
    <w:basedOn w:val="Privzetapisavaodstavka"/>
    <w:semiHidden/>
    <w:rsid w:val="00C75889"/>
    <w:rPr>
      <w:rFonts w:cs="Times New Roman"/>
      <w:color w:val="800080"/>
      <w:u w:val="single"/>
    </w:rPr>
  </w:style>
  <w:style w:type="paragraph" w:styleId="Golobesedilo">
    <w:name w:val="Plain Text"/>
    <w:basedOn w:val="Navaden"/>
    <w:link w:val="GolobesediloZnak"/>
    <w:uiPriority w:val="99"/>
    <w:unhideWhenUsed/>
    <w:rsid w:val="00E47500"/>
    <w:pPr>
      <w:spacing w:line="240" w:lineRule="auto"/>
      <w:jc w:val="left"/>
    </w:pPr>
    <w:rPr>
      <w:rFonts w:ascii="Consolas" w:eastAsiaTheme="minorHAnsi" w:hAnsi="Consolas" w:cstheme="minorBidi"/>
      <w:kern w:val="0"/>
      <w:sz w:val="21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E47500"/>
    <w:rPr>
      <w:rFonts w:ascii="Consolas" w:eastAsiaTheme="minorHAnsi" w:hAnsi="Consolas" w:cstheme="minorBidi"/>
      <w:sz w:val="21"/>
      <w:szCs w:val="21"/>
      <w:lang w:eastAsia="en-US"/>
    </w:rPr>
  </w:style>
  <w:style w:type="paragraph" w:styleId="Brezrazmikov">
    <w:name w:val="No Spacing"/>
    <w:uiPriority w:val="1"/>
    <w:qFormat/>
    <w:rsid w:val="00E4750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kseznama">
    <w:name w:val="List Paragraph"/>
    <w:basedOn w:val="Navaden"/>
    <w:uiPriority w:val="34"/>
    <w:qFormat/>
    <w:rsid w:val="002F0914"/>
    <w:pPr>
      <w:spacing w:line="240" w:lineRule="auto"/>
      <w:ind w:left="720"/>
      <w:contextualSpacing/>
      <w:jc w:val="left"/>
    </w:pPr>
    <w:rPr>
      <w:rFonts w:ascii="Times New Roman" w:eastAsia="SimSun" w:hAnsi="Times New Roman"/>
      <w:kern w:val="0"/>
      <w:szCs w:val="24"/>
      <w:lang w:eastAsia="zh-CN"/>
    </w:rPr>
  </w:style>
  <w:style w:type="character" w:styleId="Nerazreenaomemba">
    <w:name w:val="Unresolved Mention"/>
    <w:basedOn w:val="Privzetapisavaodstavka"/>
    <w:uiPriority w:val="99"/>
    <w:semiHidden/>
    <w:unhideWhenUsed/>
    <w:rsid w:val="00EF706F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rsid w:val="00FC78D1"/>
    <w:rPr>
      <w:rFonts w:asciiTheme="majorHAnsi" w:eastAsiaTheme="majorEastAsia" w:hAnsiTheme="majorHAnsi" w:cstheme="majorBidi"/>
      <w:color w:val="365F91" w:themeColor="accent1" w:themeShade="BF"/>
      <w:kern w:val="16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locked/>
    <w:rsid w:val="00FC78D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C78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3Znak">
    <w:name w:val="Naslov 3 Znak"/>
    <w:basedOn w:val="Privzetapisavaodstavka"/>
    <w:link w:val="Naslov3"/>
    <w:rsid w:val="00FC78D1"/>
    <w:rPr>
      <w:rFonts w:ascii="Triglav" w:eastAsiaTheme="majorEastAsia" w:hAnsi="Triglav" w:cstheme="majorBidi"/>
      <w:b/>
      <w:bCs/>
      <w:szCs w:val="22"/>
      <w:lang w:eastAsia="en-US"/>
    </w:rPr>
  </w:style>
  <w:style w:type="character" w:customStyle="1" w:styleId="Naslov4Znak">
    <w:name w:val="Naslov 4 Znak"/>
    <w:basedOn w:val="Privzetapisavaodstavka"/>
    <w:link w:val="Naslov4"/>
    <w:rsid w:val="00FC78D1"/>
    <w:rPr>
      <w:rFonts w:ascii="Triglav" w:eastAsia="Times New Roman" w:hAnsi="Triglav"/>
      <w:b/>
      <w:bCs/>
      <w:szCs w:val="28"/>
    </w:rPr>
  </w:style>
  <w:style w:type="character" w:customStyle="1" w:styleId="Naslov5Znak">
    <w:name w:val="Naslov 5 Znak"/>
    <w:basedOn w:val="Privzetapisavaodstavka"/>
    <w:link w:val="Naslov5"/>
    <w:rsid w:val="00FC78D1"/>
    <w:rPr>
      <w:rFonts w:ascii="Triglav" w:eastAsia="Times New Roman" w:hAnsi="Triglav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FC78D1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rsid w:val="00FC78D1"/>
    <w:rPr>
      <w:rFonts w:ascii="Times New Roman" w:eastAsia="Times New Roman" w:hAnsi="Times New Roman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FC78D1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rsid w:val="00FC78D1"/>
    <w:rPr>
      <w:rFonts w:ascii="Arial" w:eastAsia="Times New Roman" w:hAnsi="Arial" w:cs="Arial"/>
      <w:sz w:val="22"/>
      <w:szCs w:val="22"/>
    </w:rPr>
  </w:style>
  <w:style w:type="numbering" w:customStyle="1" w:styleId="Brezseznama1">
    <w:name w:val="Brez seznama1"/>
    <w:next w:val="Brezseznama"/>
    <w:uiPriority w:val="99"/>
    <w:semiHidden/>
    <w:unhideWhenUsed/>
    <w:rsid w:val="00FC78D1"/>
  </w:style>
  <w:style w:type="paragraph" w:styleId="Kazalovsebine1">
    <w:name w:val="toc 1"/>
    <w:basedOn w:val="Navaden"/>
    <w:next w:val="Navaden"/>
    <w:autoRedefine/>
    <w:uiPriority w:val="39"/>
    <w:unhideWhenUsed/>
    <w:locked/>
    <w:rsid w:val="00FC78D1"/>
    <w:pPr>
      <w:tabs>
        <w:tab w:val="left" w:pos="390"/>
        <w:tab w:val="right" w:pos="9062"/>
      </w:tabs>
      <w:spacing w:before="120" w:after="120" w:line="276" w:lineRule="auto"/>
      <w:jc w:val="left"/>
    </w:pPr>
    <w:rPr>
      <w:rFonts w:asciiTheme="minorHAnsi" w:eastAsiaTheme="minorHAnsi" w:hAnsiTheme="minorHAnsi" w:cstheme="minorHAnsi"/>
      <w:b/>
      <w:bCs/>
      <w:caps/>
      <w:kern w:val="0"/>
      <w:sz w:val="22"/>
      <w:szCs w:val="22"/>
      <w:u w:val="single"/>
      <w:lang w:eastAsia="en-US"/>
    </w:rPr>
  </w:style>
  <w:style w:type="paragraph" w:styleId="Kazalovsebine2">
    <w:name w:val="toc 2"/>
    <w:basedOn w:val="Navaden"/>
    <w:next w:val="Navaden"/>
    <w:autoRedefine/>
    <w:uiPriority w:val="39"/>
    <w:unhideWhenUsed/>
    <w:locked/>
    <w:rsid w:val="00FC78D1"/>
    <w:pPr>
      <w:spacing w:line="276" w:lineRule="auto"/>
      <w:jc w:val="left"/>
    </w:pPr>
    <w:rPr>
      <w:rFonts w:asciiTheme="minorHAnsi" w:eastAsiaTheme="minorHAnsi" w:hAnsiTheme="minorHAnsi" w:cstheme="minorHAnsi"/>
      <w:b/>
      <w:bCs/>
      <w:smallCaps/>
      <w:kern w:val="0"/>
      <w:sz w:val="22"/>
      <w:szCs w:val="22"/>
      <w:lang w:eastAsia="en-US"/>
    </w:rPr>
  </w:style>
  <w:style w:type="paragraph" w:styleId="Kazalovsebine3">
    <w:name w:val="toc 3"/>
    <w:basedOn w:val="Navaden"/>
    <w:next w:val="Navaden"/>
    <w:autoRedefine/>
    <w:unhideWhenUsed/>
    <w:locked/>
    <w:rsid w:val="00FC78D1"/>
    <w:pPr>
      <w:spacing w:line="276" w:lineRule="auto"/>
      <w:jc w:val="left"/>
    </w:pPr>
    <w:rPr>
      <w:rFonts w:asciiTheme="minorHAnsi" w:eastAsiaTheme="minorHAnsi" w:hAnsiTheme="minorHAnsi" w:cstheme="minorHAnsi"/>
      <w:smallCaps/>
      <w:kern w:val="0"/>
      <w:sz w:val="22"/>
      <w:szCs w:val="22"/>
      <w:lang w:eastAsia="en-US"/>
    </w:rPr>
  </w:style>
  <w:style w:type="paragraph" w:styleId="Kazalovsebine4">
    <w:name w:val="toc 4"/>
    <w:basedOn w:val="Navaden"/>
    <w:next w:val="Navaden"/>
    <w:autoRedefine/>
    <w:unhideWhenUsed/>
    <w:locked/>
    <w:rsid w:val="00FC78D1"/>
    <w:pPr>
      <w:spacing w:line="276" w:lineRule="auto"/>
      <w:jc w:val="left"/>
    </w:pPr>
    <w:rPr>
      <w:rFonts w:asciiTheme="minorHAnsi" w:eastAsiaTheme="minorHAnsi" w:hAnsiTheme="minorHAnsi" w:cstheme="minorHAnsi"/>
      <w:kern w:val="0"/>
      <w:sz w:val="22"/>
      <w:szCs w:val="22"/>
      <w:lang w:eastAsia="en-US"/>
    </w:rPr>
  </w:style>
  <w:style w:type="paragraph" w:styleId="Kazalovsebine5">
    <w:name w:val="toc 5"/>
    <w:basedOn w:val="Navaden"/>
    <w:next w:val="Navaden"/>
    <w:autoRedefine/>
    <w:uiPriority w:val="39"/>
    <w:unhideWhenUsed/>
    <w:locked/>
    <w:rsid w:val="00FC78D1"/>
    <w:pPr>
      <w:spacing w:line="276" w:lineRule="auto"/>
      <w:jc w:val="left"/>
    </w:pPr>
    <w:rPr>
      <w:rFonts w:asciiTheme="minorHAnsi" w:eastAsiaTheme="minorHAnsi" w:hAnsiTheme="minorHAnsi" w:cstheme="minorHAnsi"/>
      <w:kern w:val="0"/>
      <w:sz w:val="22"/>
      <w:szCs w:val="22"/>
      <w:lang w:eastAsia="en-US"/>
    </w:rPr>
  </w:style>
  <w:style w:type="paragraph" w:styleId="Kazalovsebine6">
    <w:name w:val="toc 6"/>
    <w:basedOn w:val="Navaden"/>
    <w:next w:val="Navaden"/>
    <w:autoRedefine/>
    <w:uiPriority w:val="39"/>
    <w:unhideWhenUsed/>
    <w:locked/>
    <w:rsid w:val="00FC78D1"/>
    <w:pPr>
      <w:spacing w:line="276" w:lineRule="auto"/>
      <w:jc w:val="left"/>
    </w:pPr>
    <w:rPr>
      <w:rFonts w:asciiTheme="minorHAnsi" w:eastAsiaTheme="minorHAnsi" w:hAnsiTheme="minorHAnsi" w:cstheme="minorHAnsi"/>
      <w:kern w:val="0"/>
      <w:sz w:val="22"/>
      <w:szCs w:val="22"/>
      <w:lang w:eastAsia="en-US"/>
    </w:rPr>
  </w:style>
  <w:style w:type="paragraph" w:styleId="Kazalovsebine7">
    <w:name w:val="toc 7"/>
    <w:basedOn w:val="Navaden"/>
    <w:next w:val="Navaden"/>
    <w:autoRedefine/>
    <w:uiPriority w:val="39"/>
    <w:unhideWhenUsed/>
    <w:locked/>
    <w:rsid w:val="00FC78D1"/>
    <w:pPr>
      <w:spacing w:line="276" w:lineRule="auto"/>
      <w:jc w:val="left"/>
    </w:pPr>
    <w:rPr>
      <w:rFonts w:asciiTheme="minorHAnsi" w:eastAsiaTheme="minorHAnsi" w:hAnsiTheme="minorHAnsi" w:cstheme="minorHAnsi"/>
      <w:kern w:val="0"/>
      <w:sz w:val="22"/>
      <w:szCs w:val="22"/>
      <w:lang w:eastAsia="en-US"/>
    </w:rPr>
  </w:style>
  <w:style w:type="paragraph" w:styleId="Kazalovsebine8">
    <w:name w:val="toc 8"/>
    <w:basedOn w:val="Navaden"/>
    <w:next w:val="Navaden"/>
    <w:autoRedefine/>
    <w:uiPriority w:val="39"/>
    <w:unhideWhenUsed/>
    <w:locked/>
    <w:rsid w:val="00FC78D1"/>
    <w:pPr>
      <w:spacing w:line="276" w:lineRule="auto"/>
      <w:jc w:val="left"/>
    </w:pPr>
    <w:rPr>
      <w:rFonts w:asciiTheme="minorHAnsi" w:eastAsiaTheme="minorHAnsi" w:hAnsiTheme="minorHAnsi" w:cstheme="minorHAnsi"/>
      <w:kern w:val="0"/>
      <w:sz w:val="22"/>
      <w:szCs w:val="22"/>
      <w:lang w:eastAsia="en-US"/>
    </w:rPr>
  </w:style>
  <w:style w:type="paragraph" w:styleId="Kazalovsebine9">
    <w:name w:val="toc 9"/>
    <w:basedOn w:val="Navaden"/>
    <w:next w:val="Navaden"/>
    <w:autoRedefine/>
    <w:uiPriority w:val="39"/>
    <w:unhideWhenUsed/>
    <w:locked/>
    <w:rsid w:val="00FC78D1"/>
    <w:pPr>
      <w:spacing w:line="276" w:lineRule="auto"/>
      <w:jc w:val="left"/>
    </w:pPr>
    <w:rPr>
      <w:rFonts w:asciiTheme="minorHAnsi" w:eastAsiaTheme="minorHAnsi" w:hAnsiTheme="minorHAnsi" w:cstheme="minorHAnsi"/>
      <w:kern w:val="0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unhideWhenUsed/>
    <w:rsid w:val="00FC78D1"/>
    <w:pPr>
      <w:spacing w:line="240" w:lineRule="auto"/>
    </w:pPr>
    <w:rPr>
      <w:rFonts w:ascii="Triglav" w:eastAsiaTheme="minorHAnsi" w:hAnsi="Triglav" w:cstheme="minorBidi"/>
      <w:kern w:val="0"/>
      <w:sz w:val="20"/>
      <w:lang w:eastAsia="en-US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FC78D1"/>
    <w:rPr>
      <w:rFonts w:ascii="Triglav" w:eastAsiaTheme="minorHAnsi" w:hAnsi="Triglav" w:cstheme="minorBidi"/>
      <w:lang w:eastAsia="en-US"/>
    </w:rPr>
  </w:style>
  <w:style w:type="character" w:styleId="Sprotnaopomba-sklic">
    <w:name w:val="footnote reference"/>
    <w:basedOn w:val="Privzetapisavaodstavka"/>
    <w:unhideWhenUsed/>
    <w:rsid w:val="00FC78D1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FC78D1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FC78D1"/>
    <w:pPr>
      <w:spacing w:after="200" w:line="240" w:lineRule="auto"/>
    </w:pPr>
    <w:rPr>
      <w:rFonts w:ascii="Triglav" w:eastAsiaTheme="minorHAnsi" w:hAnsi="Triglav" w:cstheme="minorBidi"/>
      <w:kern w:val="0"/>
      <w:sz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rsid w:val="00FC78D1"/>
    <w:rPr>
      <w:rFonts w:ascii="Triglav" w:eastAsiaTheme="minorHAnsi" w:hAnsi="Triglav" w:cstheme="minorBid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nhideWhenUsed/>
    <w:rsid w:val="00FC78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FC78D1"/>
    <w:rPr>
      <w:rFonts w:ascii="Triglav" w:eastAsiaTheme="minorHAnsi" w:hAnsi="Triglav" w:cstheme="minorBidi"/>
      <w:b/>
      <w:bCs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FC78D1"/>
    <w:rPr>
      <w:b/>
      <w:bCs/>
      <w:i w:val="0"/>
      <w:iCs w:val="0"/>
    </w:rPr>
  </w:style>
  <w:style w:type="paragraph" w:styleId="Navadensplet">
    <w:name w:val="Normal (Web)"/>
    <w:basedOn w:val="Navaden"/>
    <w:uiPriority w:val="99"/>
    <w:semiHidden/>
    <w:unhideWhenUsed/>
    <w:rsid w:val="00FC78D1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kern w:val="0"/>
      <w:szCs w:val="24"/>
    </w:rPr>
  </w:style>
  <w:style w:type="paragraph" w:styleId="NaslovTOC">
    <w:name w:val="TOC Heading"/>
    <w:basedOn w:val="Naslov1"/>
    <w:next w:val="Navaden"/>
    <w:uiPriority w:val="39"/>
    <w:unhideWhenUsed/>
    <w:qFormat/>
    <w:rsid w:val="00FC78D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val="sl-SI" w:eastAsia="sl-SI"/>
    </w:rPr>
  </w:style>
  <w:style w:type="numbering" w:styleId="111111">
    <w:name w:val="Outline List 2"/>
    <w:basedOn w:val="Brezseznama"/>
    <w:rsid w:val="00FC78D1"/>
    <w:pPr>
      <w:numPr>
        <w:numId w:val="18"/>
      </w:numPr>
    </w:pPr>
  </w:style>
  <w:style w:type="paragraph" w:customStyle="1" w:styleId="Glavninaslov">
    <w:name w:val="Glavni naslov"/>
    <w:basedOn w:val="Navaden"/>
    <w:next w:val="Navaden"/>
    <w:rsid w:val="00FC78D1"/>
    <w:pPr>
      <w:spacing w:line="240" w:lineRule="auto"/>
      <w:jc w:val="center"/>
    </w:pPr>
    <w:rPr>
      <w:rFonts w:ascii="Triglav" w:eastAsia="Times New Roman" w:hAnsi="Triglav"/>
      <w:b/>
      <w:kern w:val="0"/>
      <w:sz w:val="36"/>
      <w:szCs w:val="24"/>
    </w:rPr>
  </w:style>
  <w:style w:type="character" w:styleId="tevilkastrani">
    <w:name w:val="page number"/>
    <w:basedOn w:val="Privzetapisavaodstavka"/>
    <w:rsid w:val="00FC78D1"/>
  </w:style>
  <w:style w:type="paragraph" w:customStyle="1" w:styleId="PoroiloPodpisnikIme">
    <w:name w:val="Poročilo Podpisnik Ime"/>
    <w:basedOn w:val="Navaden"/>
    <w:next w:val="Navaden"/>
    <w:rsid w:val="00FC78D1"/>
    <w:pPr>
      <w:spacing w:line="280" w:lineRule="exact"/>
      <w:jc w:val="center"/>
    </w:pPr>
    <w:rPr>
      <w:rFonts w:ascii="Triglav" w:eastAsia="Times New Roman" w:hAnsi="Triglav"/>
      <w:kern w:val="0"/>
      <w:sz w:val="20"/>
      <w:szCs w:val="24"/>
    </w:rPr>
  </w:style>
  <w:style w:type="paragraph" w:customStyle="1" w:styleId="BesediloVeravni">
    <w:name w:val="Besedilo Več ravni"/>
    <w:basedOn w:val="Navaden"/>
    <w:next w:val="Navaden"/>
    <w:link w:val="BesediloVeravniZnak"/>
    <w:qFormat/>
    <w:rsid w:val="00FC78D1"/>
    <w:pPr>
      <w:numPr>
        <w:numId w:val="19"/>
      </w:numPr>
      <w:spacing w:line="280" w:lineRule="exact"/>
    </w:pPr>
    <w:rPr>
      <w:rFonts w:ascii="Triglav" w:eastAsia="Times New Roman" w:hAnsi="Triglav"/>
      <w:kern w:val="0"/>
      <w:sz w:val="20"/>
      <w:szCs w:val="24"/>
    </w:rPr>
  </w:style>
  <w:style w:type="paragraph" w:customStyle="1" w:styleId="PoroiloPodpisnikFunkcija">
    <w:name w:val="Poročilo Podpisnik Funkcija"/>
    <w:basedOn w:val="Navaden"/>
    <w:rsid w:val="00FC78D1"/>
    <w:pPr>
      <w:spacing w:line="280" w:lineRule="exact"/>
      <w:jc w:val="center"/>
    </w:pPr>
    <w:rPr>
      <w:rFonts w:ascii="Triglav" w:eastAsia="Times New Roman" w:hAnsi="Triglav"/>
      <w:kern w:val="0"/>
      <w:sz w:val="16"/>
    </w:rPr>
  </w:style>
  <w:style w:type="paragraph" w:customStyle="1" w:styleId="Tabela-besediloveravni">
    <w:name w:val="Tabela - besedilo več ravni"/>
    <w:basedOn w:val="Tabela-besedilo"/>
    <w:next w:val="Tabela-besedilo"/>
    <w:rsid w:val="00FC78D1"/>
    <w:pPr>
      <w:numPr>
        <w:numId w:val="21"/>
      </w:numPr>
      <w:spacing w:before="0" w:after="0"/>
    </w:pPr>
  </w:style>
  <w:style w:type="paragraph" w:customStyle="1" w:styleId="PoroiloPodnaslov">
    <w:name w:val="Poročilo Podnaslov"/>
    <w:basedOn w:val="Navaden"/>
    <w:next w:val="Navaden"/>
    <w:link w:val="PoroiloPodnaslovZnak"/>
    <w:rsid w:val="00FC78D1"/>
    <w:pPr>
      <w:spacing w:before="60" w:line="280" w:lineRule="exact"/>
    </w:pPr>
    <w:rPr>
      <w:rFonts w:ascii="Triglav" w:eastAsia="Times New Roman" w:hAnsi="Triglav"/>
      <w:b/>
      <w:kern w:val="0"/>
      <w:sz w:val="20"/>
      <w:szCs w:val="24"/>
    </w:rPr>
  </w:style>
  <w:style w:type="character" w:customStyle="1" w:styleId="PoroiloPodnaslovZnak">
    <w:name w:val="Poročilo Podnaslov Znak"/>
    <w:link w:val="PoroiloPodnaslov"/>
    <w:rsid w:val="00FC78D1"/>
    <w:rPr>
      <w:rFonts w:ascii="Triglav" w:eastAsia="Times New Roman" w:hAnsi="Triglav"/>
      <w:b/>
      <w:szCs w:val="24"/>
    </w:rPr>
  </w:style>
  <w:style w:type="paragraph" w:customStyle="1" w:styleId="Naslovvsebine">
    <w:name w:val="Naslov vsebine"/>
    <w:basedOn w:val="Naslov1"/>
    <w:next w:val="Navaden"/>
    <w:rsid w:val="00FC78D1"/>
    <w:pPr>
      <w:spacing w:after="240" w:line="400" w:lineRule="exact"/>
    </w:pPr>
    <w:rPr>
      <w:rFonts w:ascii="Triglav" w:eastAsia="Times New Roman" w:hAnsi="Triglav" w:cs="Arial"/>
      <w:kern w:val="0"/>
      <w:sz w:val="26"/>
      <w:lang w:val="sl-SI" w:eastAsia="sl-SI"/>
    </w:rPr>
  </w:style>
  <w:style w:type="paragraph" w:styleId="Telobesedila">
    <w:name w:val="Body Text"/>
    <w:basedOn w:val="Navaden"/>
    <w:link w:val="TelobesedilaZnak"/>
    <w:rsid w:val="00FC78D1"/>
    <w:pPr>
      <w:spacing w:line="240" w:lineRule="auto"/>
    </w:pPr>
    <w:rPr>
      <w:rFonts w:ascii="Times New Roman" w:eastAsia="Times New Roman" w:hAnsi="Times New Roman"/>
      <w:kern w:val="0"/>
    </w:rPr>
  </w:style>
  <w:style w:type="character" w:customStyle="1" w:styleId="TelobesedilaZnak">
    <w:name w:val="Telo besedila Znak"/>
    <w:basedOn w:val="Privzetapisavaodstavka"/>
    <w:link w:val="Telobesedila"/>
    <w:rsid w:val="00FC78D1"/>
    <w:rPr>
      <w:rFonts w:ascii="Times New Roman" w:eastAsia="Times New Roman" w:hAnsi="Times New Roman"/>
      <w:sz w:val="24"/>
    </w:rPr>
  </w:style>
  <w:style w:type="paragraph" w:customStyle="1" w:styleId="Naslovpriloge">
    <w:name w:val="Naslov priloge"/>
    <w:basedOn w:val="Naslovvsebine"/>
    <w:next w:val="Navaden"/>
    <w:rsid w:val="00FC78D1"/>
  </w:style>
  <w:style w:type="paragraph" w:customStyle="1" w:styleId="Podnaslov1">
    <w:name w:val="Podnaslov1"/>
    <w:basedOn w:val="Navaden"/>
    <w:rsid w:val="00FC78D1"/>
    <w:pPr>
      <w:keepNext/>
      <w:spacing w:after="360" w:line="240" w:lineRule="auto"/>
      <w:jc w:val="left"/>
    </w:pPr>
    <w:rPr>
      <w:rFonts w:ascii="Arial" w:eastAsia="Times New Roman" w:hAnsi="Arial"/>
      <w:b/>
      <w:kern w:val="0"/>
      <w:sz w:val="20"/>
      <w:lang w:eastAsia="en-US"/>
    </w:rPr>
  </w:style>
  <w:style w:type="paragraph" w:customStyle="1" w:styleId="Sprotnaopomba-besediloveravni">
    <w:name w:val="Sprotna opomba - besedilo več ravni"/>
    <w:basedOn w:val="Sprotnaopomba-besedilo"/>
    <w:next w:val="Sprotnaopomba-besedilo"/>
    <w:rsid w:val="00FC78D1"/>
    <w:pPr>
      <w:numPr>
        <w:numId w:val="20"/>
      </w:numPr>
      <w:spacing w:line="200" w:lineRule="exact"/>
    </w:pPr>
    <w:rPr>
      <w:rFonts w:eastAsia="Times New Roman" w:cs="Times New Roman"/>
      <w:bCs/>
      <w:sz w:val="16"/>
      <w:lang w:eastAsia="sl-SI"/>
    </w:rPr>
  </w:style>
  <w:style w:type="table" w:styleId="Tabelamrea">
    <w:name w:val="Table Grid"/>
    <w:basedOn w:val="Navadnatabela"/>
    <w:locked/>
    <w:rsid w:val="00FC78D1"/>
    <w:pPr>
      <w:spacing w:line="280" w:lineRule="exact"/>
      <w:jc w:val="both"/>
    </w:pPr>
    <w:rPr>
      <w:rFonts w:ascii="Times New Roman" w:eastAsia="Times New Roman" w:hAnsi="Times New Roman"/>
    </w:rPr>
    <w:tblPr/>
  </w:style>
  <w:style w:type="table" w:styleId="Tabelaelegantna">
    <w:name w:val="Table Elegant"/>
    <w:basedOn w:val="Navadnatabela"/>
    <w:rsid w:val="00FC78D1"/>
    <w:pPr>
      <w:spacing w:line="280" w:lineRule="exact"/>
      <w:jc w:val="both"/>
    </w:pPr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abelapriporoil-naslovnavrstica">
    <w:name w:val="Tabela priporočil - naslovna vrstica"/>
    <w:basedOn w:val="Navaden"/>
    <w:rsid w:val="00FC78D1"/>
    <w:pPr>
      <w:spacing w:before="60" w:after="60" w:line="220" w:lineRule="exact"/>
      <w:jc w:val="center"/>
    </w:pPr>
    <w:rPr>
      <w:rFonts w:ascii="Triglav" w:eastAsia="Times New Roman" w:hAnsi="Triglav"/>
      <w:b/>
      <w:kern w:val="0"/>
      <w:sz w:val="16"/>
      <w:szCs w:val="24"/>
    </w:rPr>
  </w:style>
  <w:style w:type="paragraph" w:customStyle="1" w:styleId="Tabelapriporoil-besedilo">
    <w:name w:val="Tabela priporočil - besedilo"/>
    <w:basedOn w:val="Navaden"/>
    <w:next w:val="Navaden"/>
    <w:link w:val="Tabelapriporoil-besediloZnak"/>
    <w:rsid w:val="00FC78D1"/>
    <w:pPr>
      <w:spacing w:before="60" w:after="60" w:line="200" w:lineRule="exact"/>
      <w:jc w:val="left"/>
    </w:pPr>
    <w:rPr>
      <w:rFonts w:ascii="Triglav" w:eastAsia="Times New Roman" w:hAnsi="Triglav"/>
      <w:kern w:val="0"/>
      <w:sz w:val="16"/>
      <w:szCs w:val="24"/>
    </w:rPr>
  </w:style>
  <w:style w:type="character" w:customStyle="1" w:styleId="Tabelapriporoil-besediloZnak">
    <w:name w:val="Tabela priporočil - besedilo Znak"/>
    <w:link w:val="Tabelapriporoil-besedilo"/>
    <w:rsid w:val="00FC78D1"/>
    <w:rPr>
      <w:rFonts w:ascii="Triglav" w:eastAsia="Times New Roman" w:hAnsi="Triglav"/>
      <w:sz w:val="16"/>
      <w:szCs w:val="24"/>
    </w:rPr>
  </w:style>
  <w:style w:type="character" w:customStyle="1" w:styleId="BesediloVeravniZnak">
    <w:name w:val="Besedilo Več ravni Znak"/>
    <w:link w:val="BesediloVeravni"/>
    <w:rsid w:val="00FC78D1"/>
    <w:rPr>
      <w:rFonts w:ascii="Triglav" w:eastAsia="Times New Roman" w:hAnsi="Triglav"/>
      <w:szCs w:val="24"/>
    </w:rPr>
  </w:style>
  <w:style w:type="paragraph" w:customStyle="1" w:styleId="Sprotnaopomba-besedilokrepko">
    <w:name w:val="Sprotna opomba - besedilo krepko"/>
    <w:basedOn w:val="Sprotnaopomba-besedilo"/>
    <w:next w:val="Sprotnaopomba-besedilo"/>
    <w:link w:val="Sprotnaopomba-besedilokrepkoZnak"/>
    <w:rsid w:val="00FC78D1"/>
    <w:pPr>
      <w:spacing w:line="200" w:lineRule="exact"/>
      <w:ind w:left="170" w:hanging="170"/>
    </w:pPr>
    <w:rPr>
      <w:rFonts w:eastAsia="Times New Roman" w:cs="Times New Roman"/>
      <w:b/>
      <w:sz w:val="16"/>
      <w:lang w:eastAsia="sl-SI"/>
    </w:rPr>
  </w:style>
  <w:style w:type="character" w:customStyle="1" w:styleId="Sprotnaopomba-besedilokrepkoZnak">
    <w:name w:val="Sprotna opomba - besedilo krepko Znak"/>
    <w:link w:val="Sprotnaopomba-besedilokrepko"/>
    <w:rsid w:val="00FC78D1"/>
    <w:rPr>
      <w:rFonts w:ascii="Triglav" w:eastAsia="Times New Roman" w:hAnsi="Triglav"/>
      <w:b/>
      <w:sz w:val="16"/>
    </w:rPr>
  </w:style>
  <w:style w:type="paragraph" w:customStyle="1" w:styleId="Sprotnaopomba-besedilopodrtano">
    <w:name w:val="Sprotna opomba - besedilo podčrtano"/>
    <w:basedOn w:val="Sprotnaopomba-besedilo"/>
    <w:next w:val="Sprotnaopomba-besedilo"/>
    <w:link w:val="Sprotnaopomba-besedilopodrtanoZnak"/>
    <w:rsid w:val="00FC78D1"/>
    <w:pPr>
      <w:spacing w:line="200" w:lineRule="exact"/>
      <w:ind w:left="170" w:hanging="170"/>
    </w:pPr>
    <w:rPr>
      <w:rFonts w:eastAsia="Times New Roman" w:cs="Times New Roman"/>
      <w:sz w:val="16"/>
      <w:u w:val="single"/>
      <w:lang w:eastAsia="sl-SI"/>
    </w:rPr>
  </w:style>
  <w:style w:type="character" w:customStyle="1" w:styleId="Sprotnaopomba-besedilopodrtanoZnak">
    <w:name w:val="Sprotna opomba - besedilo podčrtano Znak"/>
    <w:link w:val="Sprotnaopomba-besedilopodrtano"/>
    <w:rsid w:val="00FC78D1"/>
    <w:rPr>
      <w:rFonts w:ascii="Triglav" w:eastAsia="Times New Roman" w:hAnsi="Triglav"/>
      <w:sz w:val="16"/>
      <w:u w:val="single"/>
    </w:rPr>
  </w:style>
  <w:style w:type="paragraph" w:customStyle="1" w:styleId="Sprotnaopomba-besedilozamaknjeno">
    <w:name w:val="Sprotna opomba - besedilo zamaknjeno"/>
    <w:basedOn w:val="Sprotnaopomba-besedilo"/>
    <w:rsid w:val="00FC78D1"/>
    <w:pPr>
      <w:spacing w:line="200" w:lineRule="exact"/>
      <w:ind w:left="340"/>
    </w:pPr>
    <w:rPr>
      <w:rFonts w:eastAsia="Times New Roman" w:cs="Times New Roman"/>
      <w:sz w:val="16"/>
      <w:lang w:eastAsia="sl-SI"/>
    </w:rPr>
  </w:style>
  <w:style w:type="paragraph" w:customStyle="1" w:styleId="Navadenpodrtano">
    <w:name w:val="Navaden podčrtano"/>
    <w:basedOn w:val="Navaden"/>
    <w:next w:val="Navaden"/>
    <w:link w:val="NavadenpodrtanoZnak"/>
    <w:rsid w:val="00FC78D1"/>
    <w:pPr>
      <w:spacing w:line="280" w:lineRule="exact"/>
    </w:pPr>
    <w:rPr>
      <w:rFonts w:ascii="Triglav" w:eastAsia="Times New Roman" w:hAnsi="Triglav"/>
      <w:kern w:val="0"/>
      <w:sz w:val="20"/>
      <w:szCs w:val="24"/>
      <w:u w:val="single"/>
    </w:rPr>
  </w:style>
  <w:style w:type="character" w:customStyle="1" w:styleId="NavadenpodrtanoZnak">
    <w:name w:val="Navaden podčrtano Znak"/>
    <w:link w:val="Navadenpodrtano"/>
    <w:rsid w:val="00FC78D1"/>
    <w:rPr>
      <w:rFonts w:ascii="Triglav" w:eastAsia="Times New Roman" w:hAnsi="Triglav"/>
      <w:szCs w:val="24"/>
      <w:u w:val="single"/>
    </w:rPr>
  </w:style>
  <w:style w:type="paragraph" w:customStyle="1" w:styleId="Tabela-besedilo">
    <w:name w:val="Tabela - besedilo"/>
    <w:basedOn w:val="Navaden"/>
    <w:rsid w:val="00FC78D1"/>
    <w:pPr>
      <w:spacing w:before="60" w:after="60" w:line="200" w:lineRule="exact"/>
      <w:jc w:val="left"/>
    </w:pPr>
    <w:rPr>
      <w:rFonts w:ascii="Triglav" w:eastAsia="Times New Roman" w:hAnsi="Triglav" w:cs="Arial"/>
      <w:kern w:val="0"/>
      <w:sz w:val="16"/>
      <w:szCs w:val="18"/>
    </w:rPr>
  </w:style>
  <w:style w:type="paragraph" w:customStyle="1" w:styleId="Tabela-naslovnavrstica">
    <w:name w:val="Tabela - naslovna vrstica"/>
    <w:basedOn w:val="Navaden"/>
    <w:rsid w:val="00FC78D1"/>
    <w:pPr>
      <w:spacing w:before="60" w:after="60" w:line="200" w:lineRule="exact"/>
      <w:jc w:val="left"/>
    </w:pPr>
    <w:rPr>
      <w:rFonts w:ascii="Triglav" w:eastAsia="Times New Roman" w:hAnsi="Triglav"/>
      <w:b/>
      <w:kern w:val="0"/>
      <w:sz w:val="16"/>
      <w:szCs w:val="24"/>
    </w:rPr>
  </w:style>
  <w:style w:type="paragraph" w:customStyle="1" w:styleId="Tabela-besedilousredinjeno">
    <w:name w:val="Tabela - besedilo usredinjeno"/>
    <w:basedOn w:val="Tabela-besedilo"/>
    <w:next w:val="Tabela-besedilo"/>
    <w:rsid w:val="00FC78D1"/>
    <w:pPr>
      <w:jc w:val="center"/>
    </w:pPr>
  </w:style>
  <w:style w:type="paragraph" w:customStyle="1" w:styleId="Tabela-naslovnavrsticausredinjeno">
    <w:name w:val="Tabela - naslovna vrstica usredinjeno"/>
    <w:basedOn w:val="Tabela-besedilousredinjeno"/>
    <w:autoRedefine/>
    <w:rsid w:val="00FC78D1"/>
    <w:rPr>
      <w:b/>
    </w:rPr>
  </w:style>
  <w:style w:type="character" w:customStyle="1" w:styleId="FooterChar">
    <w:name w:val="Footer Char"/>
    <w:semiHidden/>
    <w:locked/>
    <w:rsid w:val="00FC78D1"/>
    <w:rPr>
      <w:lang w:val="sl-SI" w:eastAsia="sl-SI" w:bidi="ar-SA"/>
    </w:rPr>
  </w:style>
  <w:style w:type="paragraph" w:styleId="Revizija">
    <w:name w:val="Revision"/>
    <w:hidden/>
    <w:uiPriority w:val="99"/>
    <w:semiHidden/>
    <w:rsid w:val="00372559"/>
    <w:rPr>
      <w:rFonts w:ascii="Arial Narrow" w:hAnsi="Arial Narrow"/>
      <w:kern w:val="1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gjerek\Lokalni%20dokumenti\DOKUMENTI\oblikovanje\triglav%20zdravstvena\templati\370.050.005.03%20Telefax%20zastopstvo%20C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0FDB8-9A6F-434E-91CF-7AAEF4CB2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370.050.005.03 Telefax zastopstvo CE.dot</Template>
  <TotalTime>4</TotalTime>
  <Pages>1</Pages>
  <Words>43</Words>
  <Characters>351</Characters>
  <Application>Microsoft Office Word</Application>
  <DocSecurity>4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Pisava Triglav The Sans (10,5 oziroma manjša)</vt:lpstr>
      <vt:lpstr>Pisava Triglav The Sans (10,5 oziroma manjša)</vt:lpstr>
    </vt:vector>
  </TitlesOfParts>
  <Company>GIGO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Pisava Triglav The Sans (10,5 oziroma manjša)</dc:title>
  <dc:creator>Vanessa Gjerek</dc:creator>
  <cp:lastModifiedBy>Julija Korenjak</cp:lastModifiedBy>
  <cp:revision>2</cp:revision>
  <cp:lastPrinted>2022-06-03T07:06:00Z</cp:lastPrinted>
  <dcterms:created xsi:type="dcterms:W3CDTF">2023-03-03T11:42:00Z</dcterms:created>
  <dcterms:modified xsi:type="dcterms:W3CDTF">2023-03-03T11:42:00Z</dcterms:modified>
</cp:coreProperties>
</file>